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608F93" w14:textId="77777777" w:rsidR="0077712E" w:rsidRPr="00142861" w:rsidRDefault="0038149B" w:rsidP="0077712E">
      <w:pPr>
        <w:pStyle w:val="WBDocumentHeading"/>
        <w:rPr>
          <w:rFonts w:ascii="Helvetica Neue" w:hAnsi="Helvetica Neue"/>
        </w:rPr>
      </w:pPr>
      <w:r w:rsidRPr="00142861">
        <w:rPr>
          <w:rFonts w:ascii="Helvetica Neue" w:hAnsi="Helvetica Neue"/>
          <w:noProof/>
          <w:lang w:eastAsia="zh-CN"/>
        </w:rPr>
        <w:drawing>
          <wp:anchor distT="0" distB="0" distL="114300" distR="114300" simplePos="0" relativeHeight="251657728" behindDoc="0" locked="0" layoutInCell="1" allowOverlap="1" wp14:anchorId="720260C3" wp14:editId="60470E07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866775" cy="838200"/>
            <wp:effectExtent l="0" t="0" r="0" b="0"/>
            <wp:wrapSquare wrapText="bothSides"/>
            <wp:docPr id="5" name="Picture 5" descr="wbpentag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bpentago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B52" w:rsidRPr="00142861">
        <w:rPr>
          <w:rFonts w:ascii="Helvetica Neue" w:hAnsi="Helvetica Neue"/>
        </w:rPr>
        <w:t>Wood Badge Ticket:</w:t>
      </w:r>
    </w:p>
    <w:p w14:paraId="3170CED9" w14:textId="77777777" w:rsidR="00851B52" w:rsidRPr="00142861" w:rsidRDefault="0077712E" w:rsidP="0077712E">
      <w:pPr>
        <w:pStyle w:val="WBDocumentHeading"/>
        <w:rPr>
          <w:rFonts w:ascii="Helvetica Neue" w:hAnsi="Helvetica Neue"/>
        </w:rPr>
      </w:pPr>
      <w:r w:rsidRPr="00142861">
        <w:rPr>
          <w:rFonts w:ascii="Helvetica Neue" w:hAnsi="Helvetica Neue"/>
        </w:rPr>
        <w:t>A Pe</w:t>
      </w:r>
      <w:r w:rsidR="00851B52" w:rsidRPr="00142861">
        <w:rPr>
          <w:rFonts w:ascii="Helvetica Neue" w:hAnsi="Helvetica Neue"/>
        </w:rPr>
        <w:t>rsonal Statement of Vision and Mission</w:t>
      </w:r>
    </w:p>
    <w:p w14:paraId="4FBC2982" w14:textId="77777777" w:rsidR="00FB6FC7" w:rsidRPr="00142861" w:rsidRDefault="00FB6FC7" w:rsidP="00FB6FC7">
      <w:pPr>
        <w:rPr>
          <w:rFonts w:ascii="Helvetica Neue" w:hAnsi="Helvetica Neue"/>
        </w:rPr>
      </w:pPr>
    </w:p>
    <w:p w14:paraId="00912F6E" w14:textId="77777777" w:rsidR="00FB6FC7" w:rsidRPr="00142861" w:rsidRDefault="00FB6FC7" w:rsidP="00FB6FC7">
      <w:pPr>
        <w:rPr>
          <w:rFonts w:ascii="Helvetica Neue" w:hAnsi="Helvetica Neue"/>
        </w:rPr>
      </w:pPr>
    </w:p>
    <w:p w14:paraId="5CD54236" w14:textId="77777777" w:rsidR="001D0CAF" w:rsidRPr="00114C2A" w:rsidRDefault="006470C1" w:rsidP="00FB6FC7">
      <w:pPr>
        <w:pStyle w:val="WBWrite-UpTitle"/>
        <w:rPr>
          <w:rFonts w:ascii="Helvetica Neue" w:hAnsi="Helvetica Neue"/>
          <w:sz w:val="52"/>
        </w:rPr>
      </w:pPr>
      <w:r w:rsidRPr="00114C2A">
        <w:rPr>
          <w:rFonts w:ascii="Helvetica Neue" w:hAnsi="Helvetica Neue"/>
          <w:sz w:val="52"/>
        </w:rPr>
        <w:t>Final Write-Up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605"/>
        <w:gridCol w:w="6963"/>
      </w:tblGrid>
      <w:tr w:rsidR="006470C1" w:rsidRPr="00114C2A" w14:paraId="3C61E378" w14:textId="77777777" w:rsidTr="00AF52C3">
        <w:trPr>
          <w:jc w:val="center"/>
        </w:trPr>
        <w:tc>
          <w:tcPr>
            <w:tcW w:w="1605" w:type="dxa"/>
          </w:tcPr>
          <w:p w14:paraId="7C59F4BF" w14:textId="77777777" w:rsidR="006470C1" w:rsidRPr="00114C2A" w:rsidRDefault="006470C1" w:rsidP="008A13C4">
            <w:pPr>
              <w:pStyle w:val="WBTitlePageDetailHeadings"/>
              <w:jc w:val="left"/>
              <w:rPr>
                <w:rFonts w:ascii="Helvetica Neue" w:hAnsi="Helvetica Neue"/>
                <w:sz w:val="24"/>
              </w:rPr>
            </w:pPr>
            <w:r w:rsidRPr="00114C2A">
              <w:rPr>
                <w:rFonts w:ascii="Helvetica Neue" w:hAnsi="Helvetica Neue"/>
                <w:sz w:val="24"/>
              </w:rPr>
              <w:t>Course:</w:t>
            </w:r>
          </w:p>
        </w:tc>
        <w:tc>
          <w:tcPr>
            <w:tcW w:w="6963" w:type="dxa"/>
          </w:tcPr>
          <w:p w14:paraId="220F349B" w14:textId="26A69B35" w:rsidR="006470C1" w:rsidRPr="00114C2A" w:rsidRDefault="00306F93" w:rsidP="00D71662">
            <w:pPr>
              <w:rPr>
                <w:rStyle w:val="WBTitlePageDetails"/>
                <w:rFonts w:ascii="Helvetica Neue" w:hAnsi="Helvetica Neue"/>
                <w:sz w:val="24"/>
              </w:rPr>
            </w:pPr>
            <w:r w:rsidRPr="00114C2A">
              <w:rPr>
                <w:rStyle w:val="WBTitlePageDetails"/>
                <w:rFonts w:ascii="Helvetica Neue" w:hAnsi="Helvetica Neue"/>
                <w:sz w:val="24"/>
              </w:rPr>
              <w:fldChar w:fldCharType="begin"/>
            </w:r>
            <w:r w:rsidRPr="00114C2A">
              <w:rPr>
                <w:rStyle w:val="WBTitlePageDetails"/>
                <w:rFonts w:ascii="Helvetica Neue" w:hAnsi="Helvetica Neue"/>
                <w:sz w:val="24"/>
              </w:rPr>
              <w:instrText xml:space="preserve"> SET CourseNo </w:instrText>
            </w:r>
            <w:r w:rsidRPr="00114C2A">
              <w:rPr>
                <w:rStyle w:val="WBTitlePageDetails"/>
                <w:rFonts w:ascii="Helvetica Neue" w:hAnsi="Helvetica Neue"/>
                <w:sz w:val="24"/>
              </w:rPr>
              <w:fldChar w:fldCharType="begin"/>
            </w:r>
            <w:r w:rsidRPr="00114C2A">
              <w:rPr>
                <w:rStyle w:val="WBTitlePageDetails"/>
                <w:rFonts w:ascii="Helvetica Neue" w:hAnsi="Helvetica Neue"/>
                <w:sz w:val="24"/>
              </w:rPr>
              <w:instrText xml:space="preserve"> FILLIN "Enter Wood Badge course number (e.g., C-16-09):" </w:instrText>
            </w:r>
            <w:r w:rsidRPr="00114C2A">
              <w:rPr>
                <w:rStyle w:val="WBTitlePageDetails"/>
                <w:rFonts w:ascii="Helvetica Neue" w:hAnsi="Helvetica Neue"/>
                <w:sz w:val="24"/>
              </w:rPr>
              <w:fldChar w:fldCharType="separate"/>
            </w:r>
            <w:r w:rsidR="0038149B" w:rsidRPr="00114C2A">
              <w:rPr>
                <w:rStyle w:val="WBTitlePageDetails"/>
                <w:rFonts w:ascii="Helvetica Neue" w:hAnsi="Helvetica Neue"/>
                <w:sz w:val="24"/>
              </w:rPr>
              <w:instrText>S5-420-13</w:instrText>
            </w:r>
            <w:r w:rsidRPr="00114C2A">
              <w:rPr>
                <w:rStyle w:val="WBTitlePageDetails"/>
                <w:rFonts w:ascii="Helvetica Neue" w:hAnsi="Helvetica Neue"/>
                <w:sz w:val="24"/>
              </w:rPr>
              <w:fldChar w:fldCharType="end"/>
            </w:r>
            <w:r w:rsidRPr="00114C2A">
              <w:rPr>
                <w:rStyle w:val="WBTitlePageDetails"/>
                <w:rFonts w:ascii="Helvetica Neue" w:hAnsi="Helvetica Neue"/>
                <w:sz w:val="24"/>
              </w:rPr>
              <w:instrText xml:space="preserve"> </w:instrText>
            </w:r>
            <w:r w:rsidRPr="00114C2A">
              <w:rPr>
                <w:rStyle w:val="WBTitlePageDetails"/>
                <w:rFonts w:ascii="Helvetica Neue" w:hAnsi="Helvetica Neue"/>
                <w:sz w:val="24"/>
              </w:rPr>
              <w:fldChar w:fldCharType="separate"/>
            </w:r>
            <w:bookmarkStart w:id="0" w:name="CourseNo"/>
            <w:r w:rsidR="0038149B" w:rsidRPr="00114C2A">
              <w:rPr>
                <w:rStyle w:val="WBTitlePageDetails"/>
                <w:rFonts w:ascii="Helvetica Neue" w:hAnsi="Helvetica Neue"/>
                <w:noProof/>
                <w:sz w:val="24"/>
              </w:rPr>
              <w:t>S5-420-13</w:t>
            </w:r>
            <w:bookmarkEnd w:id="0"/>
            <w:r w:rsidRPr="00114C2A">
              <w:rPr>
                <w:rStyle w:val="WBTitlePageDetails"/>
                <w:rFonts w:ascii="Helvetica Neue" w:hAnsi="Helvetica Neue"/>
                <w:sz w:val="24"/>
              </w:rPr>
              <w:fldChar w:fldCharType="end"/>
            </w:r>
            <w:r w:rsidR="00D71662">
              <w:rPr>
                <w:rStyle w:val="WBTitlePageDetails"/>
                <w:rFonts w:ascii="Helvetica Neue" w:hAnsi="Helvetica Neue"/>
                <w:sz w:val="24"/>
              </w:rPr>
              <w:t>Course Number Goes Here</w:t>
            </w:r>
          </w:p>
        </w:tc>
      </w:tr>
      <w:tr w:rsidR="006470C1" w:rsidRPr="00114C2A" w14:paraId="4F004C61" w14:textId="77777777" w:rsidTr="00D71662">
        <w:trPr>
          <w:trHeight w:val="333"/>
          <w:jc w:val="center"/>
        </w:trPr>
        <w:tc>
          <w:tcPr>
            <w:tcW w:w="1605" w:type="dxa"/>
          </w:tcPr>
          <w:p w14:paraId="12603F2C" w14:textId="77777777" w:rsidR="006470C1" w:rsidRPr="00114C2A" w:rsidRDefault="006470C1" w:rsidP="008A13C4">
            <w:pPr>
              <w:pStyle w:val="WBTitlePageDetailHeadings"/>
              <w:jc w:val="left"/>
              <w:rPr>
                <w:rFonts w:ascii="Helvetica Neue" w:hAnsi="Helvetica Neue"/>
                <w:sz w:val="24"/>
              </w:rPr>
            </w:pPr>
            <w:r w:rsidRPr="00114C2A">
              <w:rPr>
                <w:rFonts w:ascii="Helvetica Neue" w:hAnsi="Helvetica Neue"/>
                <w:sz w:val="24"/>
              </w:rPr>
              <w:t>Name:</w:t>
            </w:r>
          </w:p>
        </w:tc>
        <w:tc>
          <w:tcPr>
            <w:tcW w:w="6963" w:type="dxa"/>
          </w:tcPr>
          <w:p w14:paraId="116446E4" w14:textId="54A36018" w:rsidR="006470C1" w:rsidRPr="00114C2A" w:rsidRDefault="00306F93" w:rsidP="00415ED4">
            <w:pPr>
              <w:tabs>
                <w:tab w:val="left" w:pos="1680"/>
              </w:tabs>
              <w:rPr>
                <w:rStyle w:val="WBTitlePageDetails"/>
                <w:rFonts w:ascii="Helvetica Neue" w:hAnsi="Helvetica Neue"/>
                <w:sz w:val="24"/>
              </w:rPr>
            </w:pPr>
            <w:r w:rsidRPr="00114C2A">
              <w:rPr>
                <w:rStyle w:val="WBTitlePageDetails"/>
                <w:rFonts w:ascii="Helvetica Neue" w:hAnsi="Helvetica Neue"/>
                <w:sz w:val="24"/>
              </w:rPr>
              <w:fldChar w:fldCharType="begin"/>
            </w:r>
            <w:r w:rsidRPr="00114C2A">
              <w:rPr>
                <w:rStyle w:val="WBTitlePageDetails"/>
                <w:rFonts w:ascii="Helvetica Neue" w:hAnsi="Helvetica Neue"/>
                <w:sz w:val="24"/>
              </w:rPr>
              <w:instrText xml:space="preserve"> SET ParticipantName </w:instrText>
            </w:r>
            <w:r w:rsidRPr="00114C2A">
              <w:rPr>
                <w:rStyle w:val="WBTitlePageDetails"/>
                <w:rFonts w:ascii="Helvetica Neue" w:hAnsi="Helvetica Neue"/>
                <w:sz w:val="24"/>
              </w:rPr>
              <w:fldChar w:fldCharType="begin"/>
            </w:r>
            <w:r w:rsidRPr="00114C2A">
              <w:rPr>
                <w:rStyle w:val="WBTitlePageDetails"/>
                <w:rFonts w:ascii="Helvetica Neue" w:hAnsi="Helvetica Neue"/>
                <w:sz w:val="24"/>
              </w:rPr>
              <w:instrText xml:space="preserve"> FILLIN "Enter participant name (most likely yours):" </w:instrText>
            </w:r>
            <w:r w:rsidRPr="00114C2A">
              <w:rPr>
                <w:rStyle w:val="WBTitlePageDetails"/>
                <w:rFonts w:ascii="Helvetica Neue" w:hAnsi="Helvetica Neue"/>
                <w:sz w:val="24"/>
              </w:rPr>
              <w:fldChar w:fldCharType="separate"/>
            </w:r>
            <w:r w:rsidR="0038149B" w:rsidRPr="00114C2A">
              <w:rPr>
                <w:rStyle w:val="WBTitlePageDetails"/>
                <w:rFonts w:ascii="Helvetica Neue" w:hAnsi="Helvetica Neue"/>
                <w:sz w:val="24"/>
              </w:rPr>
              <w:instrText>John Green</w:instrText>
            </w:r>
            <w:r w:rsidRPr="00114C2A">
              <w:rPr>
                <w:rStyle w:val="WBTitlePageDetails"/>
                <w:rFonts w:ascii="Helvetica Neue" w:hAnsi="Helvetica Neue"/>
                <w:sz w:val="24"/>
              </w:rPr>
              <w:fldChar w:fldCharType="end"/>
            </w:r>
            <w:r w:rsidRPr="00114C2A">
              <w:rPr>
                <w:rStyle w:val="WBTitlePageDetails"/>
                <w:rFonts w:ascii="Helvetica Neue" w:hAnsi="Helvetica Neue"/>
                <w:sz w:val="24"/>
              </w:rPr>
              <w:instrText xml:space="preserve"> </w:instrText>
            </w:r>
            <w:r w:rsidRPr="00114C2A">
              <w:rPr>
                <w:rStyle w:val="WBTitlePageDetails"/>
                <w:rFonts w:ascii="Helvetica Neue" w:hAnsi="Helvetica Neue"/>
                <w:sz w:val="24"/>
              </w:rPr>
              <w:fldChar w:fldCharType="separate"/>
            </w:r>
            <w:bookmarkStart w:id="1" w:name="ParticipantName"/>
            <w:r w:rsidR="0038149B" w:rsidRPr="00114C2A">
              <w:rPr>
                <w:rStyle w:val="WBTitlePageDetails"/>
                <w:rFonts w:ascii="Helvetica Neue" w:hAnsi="Helvetica Neue"/>
                <w:noProof/>
                <w:sz w:val="24"/>
              </w:rPr>
              <w:t>John Green</w:t>
            </w:r>
            <w:bookmarkEnd w:id="1"/>
            <w:r w:rsidRPr="00114C2A">
              <w:rPr>
                <w:rStyle w:val="WBTitlePageDetails"/>
                <w:rFonts w:ascii="Helvetica Neue" w:hAnsi="Helvetica Neue"/>
                <w:sz w:val="24"/>
              </w:rPr>
              <w:fldChar w:fldCharType="end"/>
            </w:r>
            <w:r w:rsidR="00D71662">
              <w:rPr>
                <w:rStyle w:val="WBTitlePageDetails"/>
                <w:rFonts w:ascii="Helvetica Neue" w:hAnsi="Helvetica Neue"/>
                <w:sz w:val="24"/>
              </w:rPr>
              <w:t>Your Name Goes Here</w:t>
            </w:r>
          </w:p>
        </w:tc>
      </w:tr>
      <w:tr w:rsidR="006470C1" w:rsidRPr="00114C2A" w14:paraId="2C61F954" w14:textId="77777777" w:rsidTr="00AF52C3">
        <w:trPr>
          <w:jc w:val="center"/>
        </w:trPr>
        <w:tc>
          <w:tcPr>
            <w:tcW w:w="1605" w:type="dxa"/>
          </w:tcPr>
          <w:p w14:paraId="597EFDE1" w14:textId="77777777" w:rsidR="006470C1" w:rsidRPr="00114C2A" w:rsidRDefault="006470C1" w:rsidP="008A13C4">
            <w:pPr>
              <w:pStyle w:val="WBTitlePageDetailHeadings"/>
              <w:jc w:val="left"/>
              <w:rPr>
                <w:rFonts w:ascii="Helvetica Neue" w:hAnsi="Helvetica Neue"/>
                <w:sz w:val="24"/>
              </w:rPr>
            </w:pPr>
            <w:r w:rsidRPr="00114C2A">
              <w:rPr>
                <w:rFonts w:ascii="Helvetica Neue" w:hAnsi="Helvetica Neue"/>
                <w:sz w:val="24"/>
              </w:rPr>
              <w:t>Patrol:</w:t>
            </w:r>
          </w:p>
        </w:tc>
        <w:tc>
          <w:tcPr>
            <w:tcW w:w="6963" w:type="dxa"/>
          </w:tcPr>
          <w:p w14:paraId="77DE7601" w14:textId="16C5E03D" w:rsidR="006470C1" w:rsidRPr="00114C2A" w:rsidRDefault="00306F93" w:rsidP="00851B52">
            <w:pPr>
              <w:rPr>
                <w:rStyle w:val="WBTitlePageDetails"/>
                <w:rFonts w:ascii="Helvetica Neue" w:hAnsi="Helvetica Neue"/>
                <w:sz w:val="24"/>
              </w:rPr>
            </w:pPr>
            <w:r w:rsidRPr="00114C2A">
              <w:rPr>
                <w:rStyle w:val="WBTitlePageDetails"/>
                <w:rFonts w:ascii="Helvetica Neue" w:hAnsi="Helvetica Neue"/>
                <w:sz w:val="24"/>
              </w:rPr>
              <w:fldChar w:fldCharType="begin"/>
            </w:r>
            <w:r w:rsidRPr="00114C2A">
              <w:rPr>
                <w:rStyle w:val="WBTitlePageDetails"/>
                <w:rFonts w:ascii="Helvetica Neue" w:hAnsi="Helvetica Neue"/>
                <w:sz w:val="24"/>
              </w:rPr>
              <w:instrText xml:space="preserve"> SET PatrolName </w:instrText>
            </w:r>
            <w:r w:rsidRPr="00114C2A">
              <w:rPr>
                <w:rStyle w:val="WBTitlePageDetails"/>
                <w:rFonts w:ascii="Helvetica Neue" w:hAnsi="Helvetica Neue"/>
                <w:sz w:val="24"/>
              </w:rPr>
              <w:fldChar w:fldCharType="begin"/>
            </w:r>
            <w:r w:rsidRPr="00114C2A">
              <w:rPr>
                <w:rStyle w:val="WBTitlePageDetails"/>
                <w:rFonts w:ascii="Helvetica Neue" w:hAnsi="Helvetica Neue"/>
                <w:sz w:val="24"/>
              </w:rPr>
              <w:instrText xml:space="preserve"> FILLIN  "Enter patrol name:" </w:instrText>
            </w:r>
            <w:r w:rsidRPr="00114C2A">
              <w:rPr>
                <w:rStyle w:val="WBTitlePageDetails"/>
                <w:rFonts w:ascii="Helvetica Neue" w:hAnsi="Helvetica Neue"/>
                <w:sz w:val="24"/>
              </w:rPr>
              <w:fldChar w:fldCharType="separate"/>
            </w:r>
            <w:r w:rsidR="0038149B" w:rsidRPr="00114C2A">
              <w:rPr>
                <w:rStyle w:val="WBTitlePageDetails"/>
                <w:rFonts w:ascii="Helvetica Neue" w:hAnsi="Helvetica Neue"/>
                <w:sz w:val="24"/>
              </w:rPr>
              <w:instrText>Fox</w:instrText>
            </w:r>
            <w:r w:rsidRPr="00114C2A">
              <w:rPr>
                <w:rStyle w:val="WBTitlePageDetails"/>
                <w:rFonts w:ascii="Helvetica Neue" w:hAnsi="Helvetica Neue"/>
                <w:sz w:val="24"/>
              </w:rPr>
              <w:fldChar w:fldCharType="end"/>
            </w:r>
            <w:r w:rsidRPr="00114C2A">
              <w:rPr>
                <w:rStyle w:val="WBTitlePageDetails"/>
                <w:rFonts w:ascii="Helvetica Neue" w:hAnsi="Helvetica Neue"/>
                <w:sz w:val="24"/>
              </w:rPr>
              <w:instrText xml:space="preserve"> </w:instrText>
            </w:r>
            <w:r w:rsidRPr="00114C2A">
              <w:rPr>
                <w:rStyle w:val="WBTitlePageDetails"/>
                <w:rFonts w:ascii="Helvetica Neue" w:hAnsi="Helvetica Neue"/>
                <w:sz w:val="24"/>
              </w:rPr>
              <w:fldChar w:fldCharType="separate"/>
            </w:r>
            <w:bookmarkStart w:id="2" w:name="PatrolName"/>
            <w:r w:rsidR="0038149B" w:rsidRPr="00114C2A">
              <w:rPr>
                <w:rStyle w:val="WBTitlePageDetails"/>
                <w:rFonts w:ascii="Helvetica Neue" w:hAnsi="Helvetica Neue"/>
                <w:noProof/>
                <w:sz w:val="24"/>
              </w:rPr>
              <w:t>Fox</w:t>
            </w:r>
            <w:bookmarkEnd w:id="2"/>
            <w:r w:rsidRPr="00114C2A">
              <w:rPr>
                <w:rStyle w:val="WBTitlePageDetails"/>
                <w:rFonts w:ascii="Helvetica Neue" w:hAnsi="Helvetica Neue"/>
                <w:sz w:val="24"/>
              </w:rPr>
              <w:fldChar w:fldCharType="end"/>
            </w:r>
            <w:r w:rsidR="00D71662">
              <w:rPr>
                <w:rStyle w:val="WBTitlePageDetails"/>
                <w:rFonts w:ascii="Helvetica Neue" w:hAnsi="Helvetica Neue"/>
                <w:sz w:val="24"/>
              </w:rPr>
              <w:t>Your Patrol Critter Goes Here</w:t>
            </w:r>
          </w:p>
        </w:tc>
      </w:tr>
      <w:tr w:rsidR="006470C1" w:rsidRPr="00114C2A" w14:paraId="56BB05E8" w14:textId="77777777" w:rsidTr="00AF52C3">
        <w:trPr>
          <w:jc w:val="center"/>
        </w:trPr>
        <w:tc>
          <w:tcPr>
            <w:tcW w:w="1605" w:type="dxa"/>
          </w:tcPr>
          <w:p w14:paraId="45A6D3D2" w14:textId="77777777" w:rsidR="006470C1" w:rsidRPr="00114C2A" w:rsidRDefault="006470C1" w:rsidP="008A13C4">
            <w:pPr>
              <w:pStyle w:val="WBTitlePageDetailHeadings"/>
              <w:jc w:val="left"/>
              <w:rPr>
                <w:rFonts w:ascii="Helvetica Neue" w:hAnsi="Helvetica Neue"/>
                <w:sz w:val="24"/>
              </w:rPr>
            </w:pPr>
            <w:r w:rsidRPr="00114C2A">
              <w:rPr>
                <w:rFonts w:ascii="Helvetica Neue" w:hAnsi="Helvetica Neue"/>
                <w:sz w:val="24"/>
              </w:rPr>
              <w:t>Date:</w:t>
            </w:r>
          </w:p>
        </w:tc>
        <w:tc>
          <w:tcPr>
            <w:tcW w:w="6963" w:type="dxa"/>
          </w:tcPr>
          <w:p w14:paraId="2C1903FF" w14:textId="32C066C9" w:rsidR="006470C1" w:rsidRPr="00114C2A" w:rsidRDefault="00AF52C3" w:rsidP="002B4F70">
            <w:pPr>
              <w:rPr>
                <w:rFonts w:ascii="Helvetica Neue" w:hAnsi="Helvetica Neue"/>
                <w:szCs w:val="40"/>
              </w:rPr>
            </w:pPr>
            <w:r w:rsidRPr="00114C2A">
              <w:rPr>
                <w:rFonts w:ascii="Helvetica Neue" w:hAnsi="Helvetica Neue"/>
                <w:szCs w:val="40"/>
              </w:rPr>
              <w:fldChar w:fldCharType="begin"/>
            </w:r>
            <w:r w:rsidRPr="00114C2A">
              <w:rPr>
                <w:rFonts w:ascii="Helvetica Neue" w:hAnsi="Helvetica Neue"/>
                <w:szCs w:val="40"/>
              </w:rPr>
              <w:instrText xml:space="preserve"> SAVEDATE  \@ "yyyy-MM-dd"  \* MERGEFORMAT </w:instrText>
            </w:r>
            <w:r w:rsidRPr="00114C2A">
              <w:rPr>
                <w:rFonts w:ascii="Helvetica Neue" w:hAnsi="Helvetica Neue"/>
                <w:szCs w:val="40"/>
              </w:rPr>
              <w:fldChar w:fldCharType="separate"/>
            </w:r>
            <w:r w:rsidR="002B4F70">
              <w:rPr>
                <w:rFonts w:ascii="Helvetica Neue" w:hAnsi="Helvetica Neue"/>
                <w:noProof/>
                <w:szCs w:val="40"/>
              </w:rPr>
              <w:t>Submission Date</w:t>
            </w:r>
            <w:r w:rsidRPr="00114C2A">
              <w:rPr>
                <w:rFonts w:ascii="Helvetica Neue" w:hAnsi="Helvetica Neue"/>
                <w:szCs w:val="40"/>
              </w:rPr>
              <w:fldChar w:fldCharType="end"/>
            </w:r>
          </w:p>
        </w:tc>
      </w:tr>
    </w:tbl>
    <w:p w14:paraId="3EC8B9FD" w14:textId="77777777" w:rsidR="00AD63A2" w:rsidRPr="00114C2A" w:rsidRDefault="00AD63A2" w:rsidP="00084A08">
      <w:pPr>
        <w:pStyle w:val="WBTitlePageBodyHeadings"/>
        <w:rPr>
          <w:rFonts w:ascii="Helvetica Neue" w:hAnsi="Helvetica Neue"/>
          <w:sz w:val="24"/>
        </w:rPr>
      </w:pPr>
      <w:r w:rsidRPr="00114C2A">
        <w:rPr>
          <w:rFonts w:ascii="Helvetica Neue" w:hAnsi="Helvetica Neue"/>
          <w:sz w:val="24"/>
        </w:rPr>
        <w:t>Summary of My Wood Badge Experience:</w:t>
      </w:r>
    </w:p>
    <w:p w14:paraId="1D87DF26" w14:textId="77777777" w:rsidR="002B4F70" w:rsidRPr="002B4F70" w:rsidRDefault="002B4F70" w:rsidP="002B4F70">
      <w:pPr>
        <w:pStyle w:val="WBObjectiveComment"/>
        <w:rPr>
          <w:rFonts w:ascii="Helvetica Neue" w:hAnsi="Helvetica Neue"/>
        </w:rPr>
      </w:pPr>
      <w:r w:rsidRPr="002B4F70">
        <w:rPr>
          <w:rFonts w:ascii="Helvetica Neue" w:hAnsi="Helvetica Neue"/>
        </w:rPr>
        <w:t>In this section, summarize your entire Wood Badge experience. This is a chance for you to tell your story. Some suggested topics to include would be:</w:t>
      </w:r>
    </w:p>
    <w:p w14:paraId="00887A31" w14:textId="77777777" w:rsidR="002B4F70" w:rsidRPr="002B4F70" w:rsidRDefault="002B4F70" w:rsidP="002B4F70">
      <w:pPr>
        <w:pStyle w:val="WBObjectiveComment"/>
        <w:rPr>
          <w:rFonts w:ascii="Helvetica Neue" w:hAnsi="Helvetica Neue"/>
        </w:rPr>
      </w:pPr>
    </w:p>
    <w:p w14:paraId="0EC464EC" w14:textId="77777777" w:rsidR="002B4F70" w:rsidRPr="002B4F70" w:rsidRDefault="002B4F70" w:rsidP="002B4F70">
      <w:pPr>
        <w:pStyle w:val="WBObjectiveComment"/>
        <w:rPr>
          <w:rFonts w:ascii="Helvetica Neue" w:hAnsi="Helvetica Neue"/>
        </w:rPr>
      </w:pPr>
      <w:r w:rsidRPr="002B4F70">
        <w:rPr>
          <w:rFonts w:ascii="Helvetica Neue" w:hAnsi="Helvetica Neue"/>
        </w:rPr>
        <w:t>what led you take to take Wood Badge</w:t>
      </w:r>
    </w:p>
    <w:p w14:paraId="1F607147" w14:textId="77777777" w:rsidR="002B4F70" w:rsidRPr="002B4F70" w:rsidRDefault="002B4F70" w:rsidP="002B4F70">
      <w:pPr>
        <w:pStyle w:val="WBObjectiveComment"/>
        <w:rPr>
          <w:rFonts w:ascii="Helvetica Neue" w:hAnsi="Helvetica Neue"/>
        </w:rPr>
      </w:pPr>
    </w:p>
    <w:p w14:paraId="51E670F8" w14:textId="77777777" w:rsidR="002B4F70" w:rsidRPr="002B4F70" w:rsidRDefault="002B4F70" w:rsidP="002B4F70">
      <w:pPr>
        <w:pStyle w:val="WBObjectiveComment"/>
        <w:rPr>
          <w:rFonts w:ascii="Helvetica Neue" w:hAnsi="Helvetica Neue"/>
        </w:rPr>
      </w:pPr>
      <w:r w:rsidRPr="002B4F70">
        <w:rPr>
          <w:rFonts w:ascii="Helvetica Neue" w:hAnsi="Helvetica Neue"/>
        </w:rPr>
        <w:t>what challenges did you have to overcome</w:t>
      </w:r>
    </w:p>
    <w:p w14:paraId="1088B6D2" w14:textId="77777777" w:rsidR="002B4F70" w:rsidRPr="002B4F70" w:rsidRDefault="002B4F70" w:rsidP="002B4F70">
      <w:pPr>
        <w:pStyle w:val="WBObjectiveComment"/>
        <w:rPr>
          <w:rFonts w:ascii="Helvetica Neue" w:hAnsi="Helvetica Neue"/>
        </w:rPr>
      </w:pPr>
    </w:p>
    <w:p w14:paraId="67DA547A" w14:textId="77777777" w:rsidR="002B4F70" w:rsidRPr="002B4F70" w:rsidRDefault="002B4F70" w:rsidP="002B4F70">
      <w:pPr>
        <w:pStyle w:val="WBObjectiveComment"/>
        <w:rPr>
          <w:rFonts w:ascii="Helvetica Neue" w:hAnsi="Helvetica Neue"/>
        </w:rPr>
      </w:pPr>
      <w:r w:rsidRPr="002B4F70">
        <w:rPr>
          <w:rFonts w:ascii="Helvetica Neue" w:hAnsi="Helvetica Neue"/>
        </w:rPr>
        <w:t>your patrol experience</w:t>
      </w:r>
    </w:p>
    <w:p w14:paraId="3DE7C362" w14:textId="77777777" w:rsidR="002B4F70" w:rsidRPr="002B4F70" w:rsidRDefault="002B4F70" w:rsidP="002B4F70">
      <w:pPr>
        <w:pStyle w:val="WBObjectiveComment"/>
        <w:rPr>
          <w:rFonts w:ascii="Helvetica Neue" w:hAnsi="Helvetica Neue"/>
        </w:rPr>
      </w:pPr>
    </w:p>
    <w:p w14:paraId="7F3F5220" w14:textId="77777777" w:rsidR="002B4F70" w:rsidRPr="002B4F70" w:rsidRDefault="002B4F70" w:rsidP="002B4F70">
      <w:pPr>
        <w:pStyle w:val="WBObjectiveComment"/>
        <w:rPr>
          <w:rFonts w:ascii="Helvetica Neue" w:hAnsi="Helvetica Neue"/>
        </w:rPr>
      </w:pPr>
      <w:r w:rsidRPr="002B4F70">
        <w:rPr>
          <w:rFonts w:ascii="Helvetica Neue" w:hAnsi="Helvetica Neue"/>
        </w:rPr>
        <w:t>the contacts you made on the course</w:t>
      </w:r>
    </w:p>
    <w:p w14:paraId="3B3E996D" w14:textId="77777777" w:rsidR="002B4F70" w:rsidRPr="002B4F70" w:rsidRDefault="002B4F70" w:rsidP="002B4F70">
      <w:pPr>
        <w:pStyle w:val="WBObjectiveComment"/>
        <w:rPr>
          <w:rFonts w:ascii="Helvetica Neue" w:hAnsi="Helvetica Neue"/>
        </w:rPr>
      </w:pPr>
    </w:p>
    <w:p w14:paraId="6B90B18D" w14:textId="77777777" w:rsidR="002B4F70" w:rsidRPr="002B4F70" w:rsidRDefault="002B4F70" w:rsidP="002B4F70">
      <w:pPr>
        <w:pStyle w:val="WBObjectiveComment"/>
        <w:rPr>
          <w:rFonts w:ascii="Helvetica Neue" w:hAnsi="Helvetica Neue"/>
        </w:rPr>
      </w:pPr>
      <w:r w:rsidRPr="002B4F70">
        <w:rPr>
          <w:rFonts w:ascii="Helvetica Neue" w:hAnsi="Helvetica Neue"/>
        </w:rPr>
        <w:t>what you learned about Scouting that was new to you</w:t>
      </w:r>
    </w:p>
    <w:p w14:paraId="28F86EF4" w14:textId="77777777" w:rsidR="002B4F70" w:rsidRPr="002B4F70" w:rsidRDefault="002B4F70" w:rsidP="002B4F70">
      <w:pPr>
        <w:pStyle w:val="WBObjectiveComment"/>
        <w:rPr>
          <w:rFonts w:ascii="Helvetica Neue" w:hAnsi="Helvetica Neue"/>
        </w:rPr>
      </w:pPr>
    </w:p>
    <w:p w14:paraId="5DC53C83" w14:textId="77777777" w:rsidR="002B4F70" w:rsidRPr="002B4F70" w:rsidRDefault="002B4F70" w:rsidP="002B4F70">
      <w:pPr>
        <w:pStyle w:val="WBObjectiveComment"/>
        <w:rPr>
          <w:rFonts w:ascii="Helvetica Neue" w:hAnsi="Helvetica Neue"/>
        </w:rPr>
      </w:pPr>
      <w:r w:rsidRPr="002B4F70">
        <w:rPr>
          <w:rFonts w:ascii="Helvetica Neue" w:hAnsi="Helvetica Neue"/>
        </w:rPr>
        <w:t>why you chose a particular ticket item</w:t>
      </w:r>
    </w:p>
    <w:p w14:paraId="72AF5E6E" w14:textId="77777777" w:rsidR="002B4F70" w:rsidRPr="002B4F70" w:rsidRDefault="002B4F70" w:rsidP="002B4F70">
      <w:pPr>
        <w:pStyle w:val="WBObjectiveComment"/>
        <w:rPr>
          <w:rFonts w:ascii="Helvetica Neue" w:hAnsi="Helvetica Neue"/>
        </w:rPr>
      </w:pPr>
    </w:p>
    <w:p w14:paraId="0A3EBDF7" w14:textId="0E2C161E" w:rsidR="00AD63A2" w:rsidRPr="00142861" w:rsidRDefault="002B4F70" w:rsidP="003E7971">
      <w:pPr>
        <w:pStyle w:val="WBObjectiveComment"/>
        <w:rPr>
          <w:rStyle w:val="WBObjectiveHeadingChar"/>
          <w:rFonts w:ascii="Helvetica Neue" w:hAnsi="Helvetica Neue"/>
          <w:bCs w:val="0"/>
          <w:sz w:val="24"/>
        </w:rPr>
      </w:pPr>
      <w:r w:rsidRPr="002B4F70">
        <w:rPr>
          <w:rFonts w:ascii="Helvetica Neue" w:hAnsi="Helvetica Neue"/>
        </w:rPr>
        <w:t>identify who you did this for</w:t>
      </w:r>
      <w:r w:rsidR="00907E07" w:rsidRPr="00142861">
        <w:rPr>
          <w:rFonts w:ascii="Helvetica Neue" w:hAnsi="Helvetica Neue"/>
        </w:rPr>
        <w:br w:type="page"/>
      </w:r>
    </w:p>
    <w:p w14:paraId="5FDB075A" w14:textId="7A9DAB3C" w:rsidR="003E7971" w:rsidRPr="00142861" w:rsidRDefault="003E7971" w:rsidP="003E7971">
      <w:pPr>
        <w:pStyle w:val="WBObjectiveHeading"/>
        <w:rPr>
          <w:rFonts w:ascii="Helvetica Neue" w:hAnsi="Helvetica Neue"/>
        </w:rPr>
      </w:pPr>
      <w:r w:rsidRPr="00142861">
        <w:rPr>
          <w:rFonts w:ascii="Helvetica Neue" w:hAnsi="Helvetica Neue"/>
        </w:rPr>
        <w:lastRenderedPageBreak/>
        <w:t>Tick</w:t>
      </w:r>
      <w:r>
        <w:rPr>
          <w:rFonts w:ascii="Helvetica Neue" w:hAnsi="Helvetica Neue"/>
        </w:rPr>
        <w:t>et Item One</w:t>
      </w:r>
      <w:r w:rsidRPr="00142861">
        <w:rPr>
          <w:rFonts w:ascii="Helvetica Neue" w:hAnsi="Helvetica Neue"/>
        </w:rPr>
        <w:t>:</w:t>
      </w:r>
    </w:p>
    <w:p w14:paraId="240A72DE" w14:textId="69051389" w:rsidR="00846A9F" w:rsidRPr="00142861" w:rsidRDefault="00BE6312" w:rsidP="00846A9F">
      <w:pPr>
        <w:pStyle w:val="WBObjectiveComment"/>
        <w:rPr>
          <w:rFonts w:ascii="Helvetica Neue" w:hAnsi="Helvetica Neue"/>
        </w:rPr>
      </w:pPr>
      <w:r>
        <w:rPr>
          <w:rFonts w:ascii="Helvetica Neue" w:hAnsi="Helvetica Neue"/>
        </w:rPr>
        <w:t>Title for Ticket Item One</w:t>
      </w:r>
    </w:p>
    <w:p w14:paraId="3FE562B9" w14:textId="3486A998" w:rsidR="00846A9F" w:rsidRPr="00142861" w:rsidRDefault="00BE6312" w:rsidP="00084A08">
      <w:pPr>
        <w:pStyle w:val="WBObjectiveHeading"/>
        <w:rPr>
          <w:rFonts w:ascii="Helvetica Neue" w:hAnsi="Helvetica Neue"/>
        </w:rPr>
      </w:pPr>
      <w:r>
        <w:rPr>
          <w:rFonts w:ascii="Helvetica Neue" w:hAnsi="Helvetica Neue"/>
        </w:rPr>
        <w:t>Item</w:t>
      </w:r>
      <w:r w:rsidR="00846A9F" w:rsidRPr="00142861">
        <w:rPr>
          <w:rFonts w:ascii="Helvetica Neue" w:hAnsi="Helvetica Neue"/>
        </w:rPr>
        <w:t xml:space="preserve"> Evidence of Completion</w:t>
      </w:r>
    </w:p>
    <w:p w14:paraId="013EAA39" w14:textId="77777777" w:rsidR="00BE6312" w:rsidRDefault="00BE6312" w:rsidP="00142861">
      <w:pPr>
        <w:pStyle w:val="WBObjectiveCommentBulletList"/>
        <w:numPr>
          <w:ilvl w:val="0"/>
          <w:numId w:val="4"/>
        </w:numPr>
        <w:rPr>
          <w:rFonts w:ascii="Helvetica Neue" w:hAnsi="Helvetica Neue"/>
        </w:rPr>
      </w:pPr>
      <w:r>
        <w:rPr>
          <w:rFonts w:ascii="Helvetica Neue" w:hAnsi="Helvetica Neue"/>
        </w:rPr>
        <w:t>List all the ways the completion of this ticket item can be verified</w:t>
      </w:r>
    </w:p>
    <w:p w14:paraId="0DB963E2" w14:textId="6B156C11" w:rsidR="00846A9F" w:rsidRPr="00142861" w:rsidRDefault="00BE6312" w:rsidP="00142861">
      <w:pPr>
        <w:pStyle w:val="WBObjectiveCommentBulletList"/>
        <w:numPr>
          <w:ilvl w:val="0"/>
          <w:numId w:val="4"/>
        </w:numPr>
        <w:rPr>
          <w:rFonts w:ascii="Helvetica Neue" w:hAnsi="Helvetica Neue"/>
        </w:rPr>
      </w:pPr>
      <w:r>
        <w:rPr>
          <w:rFonts w:ascii="Helvetica Neue" w:hAnsi="Helvetica Neue"/>
        </w:rPr>
        <w:t>Photographs and other documentation can be added to the Appendix and referenced below</w:t>
      </w:r>
      <w:r w:rsidR="00557065" w:rsidRPr="00142861">
        <w:rPr>
          <w:rFonts w:ascii="Helvetica Neue" w:hAnsi="Helvetica Neue"/>
        </w:rPr>
        <w:t>.</w:t>
      </w:r>
    </w:p>
    <w:p w14:paraId="6986816A" w14:textId="77777777" w:rsidR="00846A9F" w:rsidRPr="00142861" w:rsidRDefault="00846A9F" w:rsidP="00846A9F">
      <w:pPr>
        <w:rPr>
          <w:rFonts w:ascii="Helvetica Neue" w:hAnsi="Helvetica Neue"/>
        </w:rPr>
      </w:pPr>
    </w:p>
    <w:p w14:paraId="681FA8EE" w14:textId="7C66ED28" w:rsidR="00846A9F" w:rsidRPr="00142861" w:rsidRDefault="00846A9F" w:rsidP="00BE6312">
      <w:pPr>
        <w:pStyle w:val="WBObjectiveText"/>
        <w:rPr>
          <w:rFonts w:ascii="Helvetica Neue" w:hAnsi="Helvetica Neue"/>
        </w:rPr>
      </w:pPr>
      <w:r w:rsidRPr="00142861">
        <w:rPr>
          <w:rFonts w:ascii="Helvetica Neue" w:hAnsi="Helvetica Neue"/>
        </w:rPr>
        <w:t>See App</w:t>
      </w:r>
      <w:r w:rsidR="00BE6312">
        <w:rPr>
          <w:rFonts w:ascii="Helvetica Neue" w:hAnsi="Helvetica Neue"/>
        </w:rPr>
        <w:t>endix A</w:t>
      </w:r>
      <w:r w:rsidRPr="00142861">
        <w:rPr>
          <w:rFonts w:ascii="Helvetica Neue" w:hAnsi="Helvetica Neue"/>
        </w:rPr>
        <w:t xml:space="preserve">1 for copies of </w:t>
      </w:r>
      <w:r w:rsidR="00BE6312">
        <w:rPr>
          <w:rFonts w:ascii="Helvetica Neue" w:hAnsi="Helvetica Neue"/>
        </w:rPr>
        <w:t>item</w:t>
      </w:r>
      <w:r w:rsidRPr="00142861">
        <w:rPr>
          <w:rFonts w:ascii="Helvetica Neue" w:hAnsi="Helvetica Neue"/>
        </w:rPr>
        <w:t xml:space="preserve"> evidence referenced within this section.</w:t>
      </w:r>
    </w:p>
    <w:p w14:paraId="21A0A21B" w14:textId="77777777" w:rsidR="00846A9F" w:rsidRPr="00142861" w:rsidRDefault="00772931" w:rsidP="00084A08">
      <w:pPr>
        <w:pStyle w:val="WBObjectiveHeading"/>
        <w:rPr>
          <w:rFonts w:ascii="Helvetica Neue" w:hAnsi="Helvetica Neue"/>
        </w:rPr>
      </w:pPr>
      <w:r w:rsidRPr="00142861">
        <w:rPr>
          <w:rFonts w:ascii="Helvetica Neue" w:hAnsi="Helvetica Neue"/>
        </w:rPr>
        <w:t>Reflection</w:t>
      </w:r>
    </w:p>
    <w:p w14:paraId="5F6F0703" w14:textId="77777777" w:rsidR="003E7971" w:rsidRDefault="00BE6312" w:rsidP="00262A30">
      <w:pPr>
        <w:pStyle w:val="WBObjectiveComment"/>
        <w:rPr>
          <w:rFonts w:ascii="Helvetica Neue" w:hAnsi="Helvetica Neue"/>
        </w:rPr>
      </w:pPr>
      <w:r>
        <w:rPr>
          <w:rFonts w:ascii="Helvetica Neue" w:hAnsi="Helvetica Neue"/>
        </w:rPr>
        <w:t xml:space="preserve">Tell the story of this ticket item. Make it personal, don’t </w:t>
      </w:r>
      <w:r w:rsidR="003E7971">
        <w:rPr>
          <w:rFonts w:ascii="Helvetica Neue" w:hAnsi="Helvetica Neue"/>
        </w:rPr>
        <w:t>just give facts</w:t>
      </w:r>
    </w:p>
    <w:p w14:paraId="05A81E71" w14:textId="77777777" w:rsidR="003E7971" w:rsidRDefault="00BE6312" w:rsidP="00262A30">
      <w:pPr>
        <w:pStyle w:val="WBObjectiveComment"/>
        <w:rPr>
          <w:rFonts w:ascii="Helvetica Neue" w:hAnsi="Helvetica Neue"/>
        </w:rPr>
      </w:pPr>
      <w:r>
        <w:rPr>
          <w:rFonts w:ascii="Helvetica Neue" w:hAnsi="Helvetica Neue"/>
        </w:rPr>
        <w:t xml:space="preserve"> Show what this ticket item meant to you before you did it and tell about any new meaning that was </w:t>
      </w:r>
      <w:r w:rsidR="003E7971">
        <w:rPr>
          <w:rFonts w:ascii="Helvetica Neue" w:hAnsi="Helvetica Neue"/>
        </w:rPr>
        <w:t>gathered from it on completion.</w:t>
      </w:r>
    </w:p>
    <w:p w14:paraId="6B224C1B" w14:textId="1DA48B9A" w:rsidR="00772931" w:rsidRPr="00142861" w:rsidRDefault="00BE6312" w:rsidP="00262A30">
      <w:pPr>
        <w:pStyle w:val="WBObjectiveComment"/>
        <w:rPr>
          <w:rFonts w:ascii="Helvetica Neue" w:hAnsi="Helvetica Neue"/>
        </w:rPr>
      </w:pPr>
      <w:r>
        <w:rPr>
          <w:rFonts w:ascii="Helvetica Neue" w:hAnsi="Helvetica Neue"/>
        </w:rPr>
        <w:t>Tell of any changes to you</w:t>
      </w:r>
      <w:r w:rsidR="003E7971">
        <w:rPr>
          <w:rFonts w:ascii="Helvetica Neue" w:hAnsi="Helvetica Neue"/>
        </w:rPr>
        <w:t>rself,</w:t>
      </w:r>
      <w:r>
        <w:rPr>
          <w:rFonts w:ascii="Helvetica Neue" w:hAnsi="Helvetica Neue"/>
        </w:rPr>
        <w:t xml:space="preserve"> your unit, or district as a result of this ticket item.</w:t>
      </w:r>
    </w:p>
    <w:p w14:paraId="579845FD" w14:textId="77777777" w:rsidR="006D5A77" w:rsidRDefault="00567ACA" w:rsidP="006D5A77">
      <w:pPr>
        <w:pStyle w:val="WBObjectiveHeading"/>
        <w:rPr>
          <w:rFonts w:ascii="Helvetica Neue" w:hAnsi="Helvetica Neue"/>
        </w:rPr>
      </w:pPr>
      <w:r w:rsidRPr="00142861">
        <w:rPr>
          <w:rFonts w:ascii="Helvetica Neue" w:hAnsi="Helvetica Neue"/>
        </w:rPr>
        <w:br w:type="page"/>
      </w:r>
    </w:p>
    <w:p w14:paraId="3928C3C6" w14:textId="58F04500" w:rsidR="006D5A77" w:rsidRPr="00142861" w:rsidRDefault="006D5A77" w:rsidP="006D5A77">
      <w:pPr>
        <w:pStyle w:val="WBObjectiveHeading"/>
        <w:rPr>
          <w:rFonts w:ascii="Helvetica Neue" w:hAnsi="Helvetica Neue"/>
        </w:rPr>
      </w:pPr>
      <w:r w:rsidRPr="00142861">
        <w:rPr>
          <w:rFonts w:ascii="Helvetica Neue" w:hAnsi="Helvetica Neue"/>
        </w:rPr>
        <w:lastRenderedPageBreak/>
        <w:t xml:space="preserve">Ticket </w:t>
      </w:r>
      <w:r>
        <w:rPr>
          <w:rFonts w:ascii="Helvetica Neue" w:hAnsi="Helvetica Neue"/>
        </w:rPr>
        <w:t>Item Two</w:t>
      </w:r>
      <w:r w:rsidRPr="00142861">
        <w:rPr>
          <w:rFonts w:ascii="Helvetica Neue" w:hAnsi="Helvetica Neue"/>
        </w:rPr>
        <w:t>:</w:t>
      </w:r>
      <w:r>
        <w:rPr>
          <w:rFonts w:ascii="Helvetica Neue" w:hAnsi="Helvetica Neue"/>
        </w:rPr>
        <w:t xml:space="preserve"> </w:t>
      </w:r>
      <w:r w:rsidRPr="006D5A77">
        <w:rPr>
          <w:rFonts w:ascii="Helvetica Neue" w:hAnsi="Helvetica Neue"/>
          <w:b/>
          <w:bCs w:val="0"/>
        </w:rPr>
        <w:t>FULL EXAMPLE</w:t>
      </w:r>
    </w:p>
    <w:p w14:paraId="6BEB4B15" w14:textId="77777777" w:rsidR="006D5A77" w:rsidRPr="00142861" w:rsidRDefault="006D5A77" w:rsidP="006D5A77">
      <w:pPr>
        <w:pStyle w:val="WBObjectiveComment"/>
        <w:rPr>
          <w:rFonts w:ascii="Helvetica Neue" w:hAnsi="Helvetica Neue"/>
        </w:rPr>
      </w:pPr>
      <w:r>
        <w:rPr>
          <w:rFonts w:ascii="Helvetica Neue" w:hAnsi="Helvetica Neue"/>
        </w:rPr>
        <w:t>Lead a group of Scouts in the Pioneering Merit Badge</w:t>
      </w:r>
    </w:p>
    <w:p w14:paraId="3CAC61C2" w14:textId="77777777" w:rsidR="006D5A77" w:rsidRPr="00142861" w:rsidRDefault="006D5A77" w:rsidP="006D5A77">
      <w:pPr>
        <w:pStyle w:val="WBObjectiveHeading"/>
        <w:rPr>
          <w:rFonts w:ascii="Helvetica Neue" w:hAnsi="Helvetica Neue"/>
        </w:rPr>
      </w:pPr>
      <w:r w:rsidRPr="00142861">
        <w:rPr>
          <w:rFonts w:ascii="Helvetica Neue" w:hAnsi="Helvetica Neue"/>
        </w:rPr>
        <w:t>Objective Evidence of Completion</w:t>
      </w:r>
    </w:p>
    <w:p w14:paraId="3C2F3681" w14:textId="77777777" w:rsidR="006D5A77" w:rsidRPr="00142861" w:rsidRDefault="006D5A77" w:rsidP="006D5A77">
      <w:pPr>
        <w:pStyle w:val="WBObjectiveCommentBulletList"/>
        <w:rPr>
          <w:rFonts w:ascii="Helvetica Neue" w:hAnsi="Helvetica Neue"/>
        </w:rPr>
      </w:pPr>
      <w:r>
        <w:rPr>
          <w:rFonts w:ascii="Helvetica Neue" w:hAnsi="Helvetica Neue"/>
        </w:rPr>
        <w:t>Spent 9 months learning the knots and lashings myself to be able to lead the Pioneering Merit Badge.</w:t>
      </w:r>
    </w:p>
    <w:p w14:paraId="7A4AC355" w14:textId="231CB369" w:rsidR="006D5A77" w:rsidRPr="00142861" w:rsidRDefault="006D5A77" w:rsidP="006D5A77">
      <w:pPr>
        <w:pStyle w:val="WBObjectiveCommentBulletList"/>
        <w:rPr>
          <w:rFonts w:ascii="Helvetica Neue" w:hAnsi="Helvetica Neue"/>
        </w:rPr>
      </w:pPr>
      <w:r>
        <w:rPr>
          <w:rFonts w:ascii="Helvetica Neue" w:hAnsi="Helvetica Neue"/>
        </w:rPr>
        <w:t>When I was ready</w:t>
      </w:r>
      <w:r>
        <w:rPr>
          <w:rFonts w:ascii="Helvetica Neue" w:hAnsi="Helvetica Neue"/>
        </w:rPr>
        <w:t>, I took Merit Badge Counselor Orientation, applied</w:t>
      </w:r>
      <w:r>
        <w:rPr>
          <w:rFonts w:ascii="Helvetica Neue" w:hAnsi="Helvetica Neue"/>
        </w:rPr>
        <w:t xml:space="preserve"> </w:t>
      </w:r>
      <w:r>
        <w:rPr>
          <w:rFonts w:ascii="Helvetica Neue" w:hAnsi="Helvetica Neue"/>
        </w:rPr>
        <w:t xml:space="preserve">and was accepted </w:t>
      </w:r>
      <w:r>
        <w:rPr>
          <w:rFonts w:ascii="Helvetica Neue" w:hAnsi="Helvetica Neue"/>
        </w:rPr>
        <w:t xml:space="preserve">to be a Merit Badge Counselor for the badge on </w:t>
      </w:r>
      <w:r>
        <w:rPr>
          <w:rFonts w:ascii="Helvetica Neue" w:hAnsi="Helvetica Neue"/>
        </w:rPr>
        <w:t>a</w:t>
      </w:r>
      <w:r>
        <w:rPr>
          <w:rFonts w:ascii="Helvetica Neue" w:hAnsi="Helvetica Neue"/>
        </w:rPr>
        <w:t xml:space="preserve"> Council level</w:t>
      </w:r>
      <w:r w:rsidRPr="00142861">
        <w:rPr>
          <w:rFonts w:ascii="Helvetica Neue" w:hAnsi="Helvetica Neue"/>
        </w:rPr>
        <w:t>.</w:t>
      </w:r>
    </w:p>
    <w:p w14:paraId="2134973B" w14:textId="77777777" w:rsidR="006D5A77" w:rsidRPr="00142861" w:rsidRDefault="006D5A77" w:rsidP="006D5A77">
      <w:pPr>
        <w:pStyle w:val="WBObjectiveCommentBulletList"/>
        <w:rPr>
          <w:rFonts w:ascii="Helvetica Neue" w:hAnsi="Helvetica Neue"/>
        </w:rPr>
      </w:pPr>
      <w:r>
        <w:rPr>
          <w:rFonts w:ascii="Helvetica Neue" w:hAnsi="Helvetica Neue"/>
        </w:rPr>
        <w:t>Spent three months working with a group of Scouts on the badge before, during, and often after troop meetings as well as some weekends.</w:t>
      </w:r>
    </w:p>
    <w:p w14:paraId="799A75F1" w14:textId="77777777" w:rsidR="006D5A77" w:rsidRPr="00142861" w:rsidRDefault="006D5A77" w:rsidP="006D5A77">
      <w:pPr>
        <w:pStyle w:val="WBObjectiveCommentBulletList"/>
        <w:rPr>
          <w:rFonts w:ascii="Helvetica Neue" w:hAnsi="Helvetica Neue"/>
        </w:rPr>
      </w:pPr>
      <w:r>
        <w:rPr>
          <w:rFonts w:ascii="Helvetica Neue" w:hAnsi="Helvetica Neue"/>
        </w:rPr>
        <w:t xml:space="preserve">Led the badge with a motto of </w:t>
      </w:r>
      <w:r w:rsidRPr="00AC3F6B">
        <w:rPr>
          <w:rFonts w:ascii="Helvetica Neue" w:hAnsi="Helvetica Neue"/>
        </w:rPr>
        <w:t>Nature Not Lecture</w:t>
      </w:r>
      <w:r>
        <w:rPr>
          <w:rFonts w:ascii="Helvetica Neue" w:hAnsi="Helvetica Neue"/>
        </w:rPr>
        <w:t>.  Meaning that</w:t>
      </w:r>
      <w:r w:rsidRPr="00AC3F6B">
        <w:rPr>
          <w:rFonts w:ascii="Helvetica Neue" w:hAnsi="Helvetica Neue"/>
        </w:rPr>
        <w:t xml:space="preserve"> in the course of outings and </w:t>
      </w:r>
      <w:r>
        <w:rPr>
          <w:rFonts w:ascii="Helvetica Neue" w:hAnsi="Helvetica Neue"/>
        </w:rPr>
        <w:t>activities, Scouts build skills while having fun.</w:t>
      </w:r>
    </w:p>
    <w:p w14:paraId="35AB91A4" w14:textId="77777777" w:rsidR="006D5A77" w:rsidRPr="00142861" w:rsidRDefault="006D5A77" w:rsidP="006D5A77">
      <w:pPr>
        <w:pStyle w:val="WBObjectiveCommentBulletList"/>
        <w:rPr>
          <w:rFonts w:ascii="Helvetica Neue" w:hAnsi="Helvetica Neue"/>
        </w:rPr>
      </w:pPr>
      <w:r>
        <w:rPr>
          <w:rFonts w:ascii="Helvetica Neue" w:hAnsi="Helvetica Neue"/>
        </w:rPr>
        <w:t>Used several Pioneering based games and devised a few of my own that had the scouts meeting the requirements in order to learn and play the games</w:t>
      </w:r>
      <w:r w:rsidRPr="00142861">
        <w:rPr>
          <w:rFonts w:ascii="Helvetica Neue" w:hAnsi="Helvetica Neue"/>
        </w:rPr>
        <w:t>.</w:t>
      </w:r>
    </w:p>
    <w:p w14:paraId="11FF1A6C" w14:textId="77777777" w:rsidR="006D5A77" w:rsidRPr="00142861" w:rsidRDefault="006D5A77" w:rsidP="006D5A77">
      <w:pPr>
        <w:pStyle w:val="WBObjectiveCommentBulletList"/>
        <w:rPr>
          <w:rFonts w:ascii="Helvetica Neue" w:hAnsi="Helvetica Neue"/>
        </w:rPr>
      </w:pPr>
      <w:r>
        <w:rPr>
          <w:rFonts w:ascii="Helvetica Neue" w:hAnsi="Helvetica Neue"/>
        </w:rPr>
        <w:t>Photographs of Scouts participating are in Appendix B4.</w:t>
      </w:r>
    </w:p>
    <w:p w14:paraId="02A54C8C" w14:textId="77777777" w:rsidR="006D5A77" w:rsidRPr="00142861" w:rsidRDefault="006D5A77" w:rsidP="006D5A77">
      <w:pPr>
        <w:rPr>
          <w:rFonts w:ascii="Helvetica Neue" w:hAnsi="Helvetica Neue"/>
        </w:rPr>
      </w:pPr>
    </w:p>
    <w:p w14:paraId="1A7649E3" w14:textId="64475C7D" w:rsidR="006D5A77" w:rsidRPr="00142861" w:rsidRDefault="00507D45" w:rsidP="00507D45">
      <w:pPr>
        <w:pStyle w:val="WBObjectiveText"/>
        <w:rPr>
          <w:rFonts w:ascii="Helvetica Neue" w:hAnsi="Helvetica Neue"/>
        </w:rPr>
      </w:pPr>
      <w:r>
        <w:rPr>
          <w:rFonts w:ascii="Helvetica Neue" w:hAnsi="Helvetica Neue"/>
        </w:rPr>
        <w:t>See Appendix B2</w:t>
      </w:r>
      <w:r w:rsidR="006D5A77" w:rsidRPr="00142861">
        <w:rPr>
          <w:rFonts w:ascii="Helvetica Neue" w:hAnsi="Helvetica Neue"/>
        </w:rPr>
        <w:t xml:space="preserve"> for copies of </w:t>
      </w:r>
      <w:r>
        <w:rPr>
          <w:rFonts w:ascii="Helvetica Neue" w:hAnsi="Helvetica Neue"/>
        </w:rPr>
        <w:t xml:space="preserve">item </w:t>
      </w:r>
      <w:bookmarkStart w:id="3" w:name="_GoBack"/>
      <w:bookmarkEnd w:id="3"/>
      <w:r w:rsidR="006D5A77" w:rsidRPr="00142861">
        <w:rPr>
          <w:rFonts w:ascii="Helvetica Neue" w:hAnsi="Helvetica Neue"/>
        </w:rPr>
        <w:t>evidence referenced within this section.</w:t>
      </w:r>
    </w:p>
    <w:p w14:paraId="46FD57B1" w14:textId="77777777" w:rsidR="006D5A77" w:rsidRPr="00142861" w:rsidRDefault="006D5A77" w:rsidP="006D5A77">
      <w:pPr>
        <w:pStyle w:val="WBObjectiveHeading"/>
        <w:rPr>
          <w:rFonts w:ascii="Helvetica Neue" w:hAnsi="Helvetica Neue"/>
        </w:rPr>
      </w:pPr>
      <w:r w:rsidRPr="00142861">
        <w:rPr>
          <w:rFonts w:ascii="Helvetica Neue" w:hAnsi="Helvetica Neue"/>
        </w:rPr>
        <w:t>Reflection</w:t>
      </w:r>
    </w:p>
    <w:p w14:paraId="001A040F" w14:textId="77777777" w:rsidR="006D5A77" w:rsidRPr="008636EB" w:rsidRDefault="006D5A77" w:rsidP="006D5A77">
      <w:pPr>
        <w:pStyle w:val="WBObjectiveCommentBold"/>
        <w:rPr>
          <w:rFonts w:ascii="Helvetica Neue" w:hAnsi="Helvetica Neue"/>
          <w:b w:val="0"/>
        </w:rPr>
      </w:pPr>
      <w:r w:rsidRPr="008636EB">
        <w:rPr>
          <w:rFonts w:ascii="Helvetica Neue" w:hAnsi="Helvetica Neue"/>
          <w:b w:val="0"/>
        </w:rPr>
        <w:t>This was by far my hardest, most time intensive ticket item.  I decided to take on Pioneering because I was terrible at knots and knew nothing of lashings.  I knew my skills were poor and needed much improvement. I spent 9 months practicing knots and lashings everywhere I went.  I carried paracord, ropes, and small dowel rods with me at all times and practiced whenever I had a spare moment.  It did raise a few eyebrows in airports, but it helped pass the time and really built up my skills.</w:t>
      </w:r>
    </w:p>
    <w:p w14:paraId="011A765D" w14:textId="77777777" w:rsidR="006D5A77" w:rsidRPr="008636EB" w:rsidRDefault="006D5A77" w:rsidP="006D5A77">
      <w:pPr>
        <w:pStyle w:val="WBObjectiveCommentBold"/>
        <w:rPr>
          <w:rFonts w:ascii="Helvetica Neue" w:hAnsi="Helvetica Neue"/>
          <w:b w:val="0"/>
        </w:rPr>
      </w:pPr>
      <w:r w:rsidRPr="008636EB">
        <w:rPr>
          <w:rFonts w:ascii="Helvetica Neue" w:hAnsi="Helvetica Neue"/>
          <w:b w:val="0"/>
        </w:rPr>
        <w:t>After leading them through various games and projects for three months,</w:t>
      </w:r>
      <w:r>
        <w:rPr>
          <w:rFonts w:ascii="Helvetica Neue" w:hAnsi="Helvetica Neue"/>
          <w:b w:val="0"/>
        </w:rPr>
        <w:t xml:space="preserve"> </w:t>
      </w:r>
      <w:r w:rsidRPr="008636EB">
        <w:rPr>
          <w:rFonts w:ascii="Helvetica Neue" w:hAnsi="Helvetica Neue"/>
          <w:b w:val="0"/>
        </w:rPr>
        <w:t xml:space="preserve">I have 9 Scouts that have completed all the requirements for the badge. </w:t>
      </w:r>
    </w:p>
    <w:p w14:paraId="6F3B8921" w14:textId="4766B7E5" w:rsidR="006D5A77" w:rsidRPr="008636EB" w:rsidRDefault="006D5A77" w:rsidP="00A12ABF">
      <w:pPr>
        <w:pStyle w:val="WBObjectiveCommentBold"/>
        <w:rPr>
          <w:rFonts w:ascii="Helvetica Neue" w:hAnsi="Helvetica Neue"/>
          <w:b w:val="0"/>
        </w:rPr>
      </w:pPr>
      <w:r w:rsidRPr="008636EB">
        <w:rPr>
          <w:rFonts w:ascii="Helvetica Neue" w:hAnsi="Helvetica Neue"/>
          <w:b w:val="0"/>
        </w:rPr>
        <w:t xml:space="preserve">As with every other ticket item I've done, this one continues to have a life of </w:t>
      </w:r>
      <w:r w:rsidR="00A12ABF" w:rsidRPr="008636EB">
        <w:rPr>
          <w:rFonts w:ascii="Helvetica Neue" w:hAnsi="Helvetica Neue"/>
          <w:b w:val="0"/>
        </w:rPr>
        <w:t>its</w:t>
      </w:r>
      <w:r w:rsidRPr="008636EB">
        <w:rPr>
          <w:rFonts w:ascii="Helvetica Neue" w:hAnsi="Helvetica Neue"/>
          <w:b w:val="0"/>
        </w:rPr>
        <w:t xml:space="preserve"> own.  Beyond increasing my own skills, the Troop PLC decided to do Pioneering presentations at our District Scout Show this Spring.  Specifically running the Round Lashing Game I devised for the Badge work and the rope making machine that I built to show the public and other Scouts how fun Pioneering can be.</w:t>
      </w:r>
    </w:p>
    <w:p w14:paraId="5A0899CE" w14:textId="68BDD94D" w:rsidR="006D5A77" w:rsidRPr="008636EB" w:rsidRDefault="006D5A77" w:rsidP="00A12ABF">
      <w:pPr>
        <w:pStyle w:val="WBObjectiveCommentBold"/>
        <w:rPr>
          <w:rFonts w:ascii="Helvetica Neue" w:hAnsi="Helvetica Neue"/>
          <w:b w:val="0"/>
        </w:rPr>
      </w:pPr>
      <w:r w:rsidRPr="008636EB">
        <w:rPr>
          <w:rFonts w:ascii="Helvetica Neue" w:hAnsi="Helvetica Neue"/>
          <w:b w:val="0"/>
        </w:rPr>
        <w:t xml:space="preserve">They also decided to build a Catapult for Summer Camp this year.  I supervised a few of them one weekend on cutting and curing some Bamboo spars to build a </w:t>
      </w:r>
      <w:r w:rsidR="00A12ABF">
        <w:rPr>
          <w:rFonts w:ascii="Helvetica Neue" w:hAnsi="Helvetica Neue"/>
          <w:b w:val="0"/>
        </w:rPr>
        <w:t>a</w:t>
      </w:r>
      <w:r w:rsidRPr="008636EB">
        <w:rPr>
          <w:rFonts w:ascii="Helvetica Neue" w:hAnsi="Helvetica Neue"/>
          <w:b w:val="0"/>
        </w:rPr>
        <w:t xml:space="preserve"> catapult for camp.  We'll be getting the Troop together a couple of times before week one to lash it together and do some test launches.</w:t>
      </w:r>
    </w:p>
    <w:p w14:paraId="170158C4" w14:textId="77777777" w:rsidR="006D5A77" w:rsidRPr="00142861" w:rsidRDefault="006D5A77" w:rsidP="006D5A77">
      <w:pPr>
        <w:pStyle w:val="WBObjectiveCommentBold"/>
        <w:rPr>
          <w:rFonts w:ascii="Helvetica Neue" w:hAnsi="Helvetica Neue"/>
        </w:rPr>
      </w:pPr>
      <w:r w:rsidRPr="008636EB">
        <w:rPr>
          <w:rFonts w:ascii="Helvetica Neue" w:hAnsi="Helvetica Neue"/>
          <w:b w:val="0"/>
        </w:rPr>
        <w:t>The boys decided on their own to do these Pioneering projects, going above and beyond the badge work I led them through.  They did it because they found</w:t>
      </w:r>
      <w:r>
        <w:rPr>
          <w:rFonts w:ascii="Helvetica Neue" w:hAnsi="Helvetica Neue"/>
          <w:b w:val="0"/>
        </w:rPr>
        <w:t xml:space="preserve"> it fun.  That fact makes this </w:t>
      </w:r>
      <w:r w:rsidRPr="008636EB">
        <w:rPr>
          <w:rFonts w:ascii="Helvetica Neue" w:hAnsi="Helvetica Neue"/>
          <w:b w:val="0"/>
        </w:rPr>
        <w:t>both the hardest and most successful ticket item for me.</w:t>
      </w:r>
    </w:p>
    <w:p w14:paraId="7C768D57" w14:textId="0FEAAE2E" w:rsidR="006D5A77" w:rsidRPr="00142861" w:rsidRDefault="00567ACA" w:rsidP="006D5A77">
      <w:pPr>
        <w:pStyle w:val="WBObjectiveHeading"/>
        <w:rPr>
          <w:rFonts w:ascii="Helvetica Neue" w:hAnsi="Helvetica Neue"/>
        </w:rPr>
      </w:pPr>
      <w:r w:rsidRPr="00142861">
        <w:rPr>
          <w:rFonts w:ascii="Helvetica Neue" w:hAnsi="Helvetica Neue"/>
        </w:rPr>
        <w:br w:type="page"/>
      </w:r>
      <w:r w:rsidR="006D5A77" w:rsidRPr="00142861">
        <w:rPr>
          <w:rFonts w:ascii="Helvetica Neue" w:hAnsi="Helvetica Neue"/>
        </w:rPr>
        <w:lastRenderedPageBreak/>
        <w:t>Tick</w:t>
      </w:r>
      <w:r w:rsidR="006D5A77">
        <w:rPr>
          <w:rFonts w:ascii="Helvetica Neue" w:hAnsi="Helvetica Neue"/>
        </w:rPr>
        <w:t xml:space="preserve">et Item </w:t>
      </w:r>
      <w:r w:rsidR="006D5A77">
        <w:rPr>
          <w:rFonts w:ascii="Helvetica Neue" w:hAnsi="Helvetica Neue"/>
        </w:rPr>
        <w:t>Three</w:t>
      </w:r>
      <w:r w:rsidR="006D5A77" w:rsidRPr="00142861">
        <w:rPr>
          <w:rFonts w:ascii="Helvetica Neue" w:hAnsi="Helvetica Neue"/>
        </w:rPr>
        <w:t>:</w:t>
      </w:r>
    </w:p>
    <w:p w14:paraId="6B19389D" w14:textId="30CB58B9" w:rsidR="006D5A77" w:rsidRPr="00142861" w:rsidRDefault="006D5A77" w:rsidP="006D5A77">
      <w:pPr>
        <w:pStyle w:val="WBObjectiveComment"/>
        <w:rPr>
          <w:rFonts w:ascii="Helvetica Neue" w:hAnsi="Helvetica Neue"/>
        </w:rPr>
      </w:pPr>
      <w:r>
        <w:rPr>
          <w:rFonts w:ascii="Helvetica Neue" w:hAnsi="Helvetica Neue"/>
        </w:rPr>
        <w:t xml:space="preserve">Title for Ticket Item </w:t>
      </w:r>
      <w:r>
        <w:rPr>
          <w:rFonts w:ascii="Helvetica Neue" w:hAnsi="Helvetica Neue"/>
        </w:rPr>
        <w:t>Three</w:t>
      </w:r>
    </w:p>
    <w:p w14:paraId="419DE289" w14:textId="77777777" w:rsidR="006D5A77" w:rsidRPr="00142861" w:rsidRDefault="006D5A77" w:rsidP="006D5A77">
      <w:pPr>
        <w:pStyle w:val="WBObjectiveHeading"/>
        <w:rPr>
          <w:rFonts w:ascii="Helvetica Neue" w:hAnsi="Helvetica Neue"/>
        </w:rPr>
      </w:pPr>
      <w:r>
        <w:rPr>
          <w:rFonts w:ascii="Helvetica Neue" w:hAnsi="Helvetica Neue"/>
        </w:rPr>
        <w:t>Item</w:t>
      </w:r>
      <w:r w:rsidRPr="00142861">
        <w:rPr>
          <w:rFonts w:ascii="Helvetica Neue" w:hAnsi="Helvetica Neue"/>
        </w:rPr>
        <w:t xml:space="preserve"> Evidence of Completion</w:t>
      </w:r>
    </w:p>
    <w:p w14:paraId="61087337" w14:textId="77777777" w:rsidR="006D5A77" w:rsidRDefault="006D5A77" w:rsidP="006D5A77">
      <w:pPr>
        <w:pStyle w:val="WBObjectiveCommentBulletList"/>
        <w:numPr>
          <w:ilvl w:val="0"/>
          <w:numId w:val="4"/>
        </w:numPr>
        <w:rPr>
          <w:rFonts w:ascii="Helvetica Neue" w:hAnsi="Helvetica Neue"/>
        </w:rPr>
      </w:pPr>
      <w:r>
        <w:rPr>
          <w:rFonts w:ascii="Helvetica Neue" w:hAnsi="Helvetica Neue"/>
        </w:rPr>
        <w:t>List all the ways the completion of this ticket item can be verified</w:t>
      </w:r>
    </w:p>
    <w:p w14:paraId="1C38EFD5" w14:textId="77777777" w:rsidR="006D5A77" w:rsidRPr="00142861" w:rsidRDefault="006D5A77" w:rsidP="006D5A77">
      <w:pPr>
        <w:pStyle w:val="WBObjectiveCommentBulletList"/>
        <w:numPr>
          <w:ilvl w:val="0"/>
          <w:numId w:val="4"/>
        </w:numPr>
        <w:rPr>
          <w:rFonts w:ascii="Helvetica Neue" w:hAnsi="Helvetica Neue"/>
        </w:rPr>
      </w:pPr>
      <w:r>
        <w:rPr>
          <w:rFonts w:ascii="Helvetica Neue" w:hAnsi="Helvetica Neue"/>
        </w:rPr>
        <w:t>Photographs and other documentation can be added to the Appendix and referenced below</w:t>
      </w:r>
      <w:r w:rsidRPr="00142861">
        <w:rPr>
          <w:rFonts w:ascii="Helvetica Neue" w:hAnsi="Helvetica Neue"/>
        </w:rPr>
        <w:t>.</w:t>
      </w:r>
    </w:p>
    <w:p w14:paraId="4F55729A" w14:textId="77777777" w:rsidR="006D5A77" w:rsidRPr="00142861" w:rsidRDefault="006D5A77" w:rsidP="006D5A77">
      <w:pPr>
        <w:rPr>
          <w:rFonts w:ascii="Helvetica Neue" w:hAnsi="Helvetica Neue"/>
        </w:rPr>
      </w:pPr>
    </w:p>
    <w:p w14:paraId="1C1A6EF1" w14:textId="624B6F36" w:rsidR="006D5A77" w:rsidRPr="00142861" w:rsidRDefault="006D5A77" w:rsidP="006D5A77">
      <w:pPr>
        <w:pStyle w:val="WBObjectiveText"/>
        <w:rPr>
          <w:rFonts w:ascii="Helvetica Neue" w:hAnsi="Helvetica Neue"/>
        </w:rPr>
      </w:pPr>
      <w:r w:rsidRPr="00142861">
        <w:rPr>
          <w:rFonts w:ascii="Helvetica Neue" w:hAnsi="Helvetica Neue"/>
        </w:rPr>
        <w:t>See App</w:t>
      </w:r>
      <w:r>
        <w:rPr>
          <w:rFonts w:ascii="Helvetica Neue" w:hAnsi="Helvetica Neue"/>
        </w:rPr>
        <w:t xml:space="preserve">endix </w:t>
      </w:r>
      <w:r w:rsidR="00A12ABF">
        <w:rPr>
          <w:rFonts w:ascii="Helvetica Neue" w:hAnsi="Helvetica Neue"/>
        </w:rPr>
        <w:t>C</w:t>
      </w:r>
      <w:r w:rsidRPr="00142861">
        <w:rPr>
          <w:rFonts w:ascii="Helvetica Neue" w:hAnsi="Helvetica Neue"/>
        </w:rPr>
        <w:t xml:space="preserve">1 for copies of </w:t>
      </w:r>
      <w:r>
        <w:rPr>
          <w:rFonts w:ascii="Helvetica Neue" w:hAnsi="Helvetica Neue"/>
        </w:rPr>
        <w:t>item</w:t>
      </w:r>
      <w:r w:rsidRPr="00142861">
        <w:rPr>
          <w:rFonts w:ascii="Helvetica Neue" w:hAnsi="Helvetica Neue"/>
        </w:rPr>
        <w:t xml:space="preserve"> evidence referenced within this section.</w:t>
      </w:r>
    </w:p>
    <w:p w14:paraId="3D1EC3BB" w14:textId="77777777" w:rsidR="006D5A77" w:rsidRPr="00142861" w:rsidRDefault="006D5A77" w:rsidP="006D5A77">
      <w:pPr>
        <w:pStyle w:val="WBObjectiveHeading"/>
        <w:rPr>
          <w:rFonts w:ascii="Helvetica Neue" w:hAnsi="Helvetica Neue"/>
        </w:rPr>
      </w:pPr>
      <w:r w:rsidRPr="00142861">
        <w:rPr>
          <w:rFonts w:ascii="Helvetica Neue" w:hAnsi="Helvetica Neue"/>
        </w:rPr>
        <w:t>Reflection</w:t>
      </w:r>
    </w:p>
    <w:p w14:paraId="6047AEE7" w14:textId="77777777" w:rsidR="006D5A77" w:rsidRDefault="006D5A77" w:rsidP="006D5A77">
      <w:pPr>
        <w:pStyle w:val="WBObjectiveComment"/>
        <w:rPr>
          <w:rFonts w:ascii="Helvetica Neue" w:hAnsi="Helvetica Neue"/>
        </w:rPr>
      </w:pPr>
      <w:r>
        <w:rPr>
          <w:rFonts w:ascii="Helvetica Neue" w:hAnsi="Helvetica Neue"/>
        </w:rPr>
        <w:t>Tell the story of this ticket item. Make it personal, don’t just give facts</w:t>
      </w:r>
    </w:p>
    <w:p w14:paraId="390DC92E" w14:textId="77777777" w:rsidR="006D5A77" w:rsidRDefault="006D5A77" w:rsidP="006D5A77">
      <w:pPr>
        <w:pStyle w:val="WBObjectiveComment"/>
        <w:rPr>
          <w:rFonts w:ascii="Helvetica Neue" w:hAnsi="Helvetica Neue"/>
        </w:rPr>
      </w:pPr>
      <w:r>
        <w:rPr>
          <w:rFonts w:ascii="Helvetica Neue" w:hAnsi="Helvetica Neue"/>
        </w:rPr>
        <w:t xml:space="preserve"> Show what this ticket item meant to you before you did it and tell about any new meaning that was gathered from it on completion.</w:t>
      </w:r>
    </w:p>
    <w:p w14:paraId="60EBCDD0" w14:textId="77777777" w:rsidR="006D5A77" w:rsidRPr="00142861" w:rsidRDefault="006D5A77" w:rsidP="006D5A77">
      <w:pPr>
        <w:pStyle w:val="WBObjectiveComment"/>
        <w:rPr>
          <w:rFonts w:ascii="Helvetica Neue" w:hAnsi="Helvetica Neue"/>
        </w:rPr>
      </w:pPr>
      <w:r>
        <w:rPr>
          <w:rFonts w:ascii="Helvetica Neue" w:hAnsi="Helvetica Neue"/>
        </w:rPr>
        <w:t>Tell of any changes to yourself, your unit, or district as a result of this ticket item.</w:t>
      </w:r>
    </w:p>
    <w:p w14:paraId="680BB267" w14:textId="4F034FD1" w:rsidR="006D5A77" w:rsidRPr="00142861" w:rsidRDefault="00567ACA" w:rsidP="006D5A77">
      <w:pPr>
        <w:pStyle w:val="WBObjectiveHeading"/>
        <w:rPr>
          <w:rFonts w:ascii="Helvetica Neue" w:hAnsi="Helvetica Neue"/>
        </w:rPr>
      </w:pPr>
      <w:r w:rsidRPr="00142861">
        <w:rPr>
          <w:rFonts w:ascii="Helvetica Neue" w:hAnsi="Helvetica Neue"/>
        </w:rPr>
        <w:br w:type="page"/>
      </w:r>
      <w:r w:rsidR="006D5A77" w:rsidRPr="00142861">
        <w:rPr>
          <w:rFonts w:ascii="Helvetica Neue" w:hAnsi="Helvetica Neue"/>
        </w:rPr>
        <w:lastRenderedPageBreak/>
        <w:t>Tick</w:t>
      </w:r>
      <w:r w:rsidR="006D5A77">
        <w:rPr>
          <w:rFonts w:ascii="Helvetica Neue" w:hAnsi="Helvetica Neue"/>
        </w:rPr>
        <w:t xml:space="preserve">et Item </w:t>
      </w:r>
      <w:r w:rsidR="006D5A77">
        <w:rPr>
          <w:rFonts w:ascii="Helvetica Neue" w:hAnsi="Helvetica Neue"/>
        </w:rPr>
        <w:t>Four</w:t>
      </w:r>
      <w:r w:rsidR="006D5A77" w:rsidRPr="00142861">
        <w:rPr>
          <w:rFonts w:ascii="Helvetica Neue" w:hAnsi="Helvetica Neue"/>
        </w:rPr>
        <w:t>:</w:t>
      </w:r>
    </w:p>
    <w:p w14:paraId="23C7F5A8" w14:textId="77777777" w:rsidR="006D5A77" w:rsidRPr="00142861" w:rsidRDefault="006D5A77" w:rsidP="006D5A77">
      <w:pPr>
        <w:pStyle w:val="WBObjectiveComment"/>
        <w:rPr>
          <w:rFonts w:ascii="Helvetica Neue" w:hAnsi="Helvetica Neue"/>
        </w:rPr>
      </w:pPr>
      <w:r>
        <w:rPr>
          <w:rFonts w:ascii="Helvetica Neue" w:hAnsi="Helvetica Neue"/>
        </w:rPr>
        <w:t>Title for Ticket Item One</w:t>
      </w:r>
    </w:p>
    <w:p w14:paraId="4927F882" w14:textId="77777777" w:rsidR="006D5A77" w:rsidRPr="00142861" w:rsidRDefault="006D5A77" w:rsidP="006D5A77">
      <w:pPr>
        <w:pStyle w:val="WBObjectiveHeading"/>
        <w:rPr>
          <w:rFonts w:ascii="Helvetica Neue" w:hAnsi="Helvetica Neue"/>
        </w:rPr>
      </w:pPr>
      <w:r>
        <w:rPr>
          <w:rFonts w:ascii="Helvetica Neue" w:hAnsi="Helvetica Neue"/>
        </w:rPr>
        <w:t>Item</w:t>
      </w:r>
      <w:r w:rsidRPr="00142861">
        <w:rPr>
          <w:rFonts w:ascii="Helvetica Neue" w:hAnsi="Helvetica Neue"/>
        </w:rPr>
        <w:t xml:space="preserve"> Evidence of Completion</w:t>
      </w:r>
    </w:p>
    <w:p w14:paraId="1D758233" w14:textId="77777777" w:rsidR="006D5A77" w:rsidRDefault="006D5A77" w:rsidP="006D5A77">
      <w:pPr>
        <w:pStyle w:val="WBObjectiveCommentBulletList"/>
        <w:numPr>
          <w:ilvl w:val="0"/>
          <w:numId w:val="4"/>
        </w:numPr>
        <w:rPr>
          <w:rFonts w:ascii="Helvetica Neue" w:hAnsi="Helvetica Neue"/>
        </w:rPr>
      </w:pPr>
      <w:r>
        <w:rPr>
          <w:rFonts w:ascii="Helvetica Neue" w:hAnsi="Helvetica Neue"/>
        </w:rPr>
        <w:t>List all the ways the completion of this ticket item can be verified</w:t>
      </w:r>
    </w:p>
    <w:p w14:paraId="40109261" w14:textId="77777777" w:rsidR="006D5A77" w:rsidRPr="00142861" w:rsidRDefault="006D5A77" w:rsidP="006D5A77">
      <w:pPr>
        <w:pStyle w:val="WBObjectiveCommentBulletList"/>
        <w:numPr>
          <w:ilvl w:val="0"/>
          <w:numId w:val="4"/>
        </w:numPr>
        <w:rPr>
          <w:rFonts w:ascii="Helvetica Neue" w:hAnsi="Helvetica Neue"/>
        </w:rPr>
      </w:pPr>
      <w:r>
        <w:rPr>
          <w:rFonts w:ascii="Helvetica Neue" w:hAnsi="Helvetica Neue"/>
        </w:rPr>
        <w:t>Photographs and other documentation can be added to the Appendix and referenced below</w:t>
      </w:r>
      <w:r w:rsidRPr="00142861">
        <w:rPr>
          <w:rFonts w:ascii="Helvetica Neue" w:hAnsi="Helvetica Neue"/>
        </w:rPr>
        <w:t>.</w:t>
      </w:r>
    </w:p>
    <w:p w14:paraId="56CC6163" w14:textId="77777777" w:rsidR="006D5A77" w:rsidRPr="00142861" w:rsidRDefault="006D5A77" w:rsidP="006D5A77">
      <w:pPr>
        <w:rPr>
          <w:rFonts w:ascii="Helvetica Neue" w:hAnsi="Helvetica Neue"/>
        </w:rPr>
      </w:pPr>
    </w:p>
    <w:p w14:paraId="79C0FE1C" w14:textId="3F02F347" w:rsidR="006D5A77" w:rsidRPr="00142861" w:rsidRDefault="006D5A77" w:rsidP="006D5A77">
      <w:pPr>
        <w:pStyle w:val="WBObjectiveText"/>
        <w:rPr>
          <w:rFonts w:ascii="Helvetica Neue" w:hAnsi="Helvetica Neue"/>
        </w:rPr>
      </w:pPr>
      <w:r w:rsidRPr="00142861">
        <w:rPr>
          <w:rFonts w:ascii="Helvetica Neue" w:hAnsi="Helvetica Neue"/>
        </w:rPr>
        <w:t>See App</w:t>
      </w:r>
      <w:r>
        <w:rPr>
          <w:rFonts w:ascii="Helvetica Neue" w:hAnsi="Helvetica Neue"/>
        </w:rPr>
        <w:t xml:space="preserve">endix </w:t>
      </w:r>
      <w:r w:rsidR="00A12ABF">
        <w:rPr>
          <w:rFonts w:ascii="Helvetica Neue" w:hAnsi="Helvetica Neue"/>
        </w:rPr>
        <w:t>D</w:t>
      </w:r>
      <w:r w:rsidRPr="00142861">
        <w:rPr>
          <w:rFonts w:ascii="Helvetica Neue" w:hAnsi="Helvetica Neue"/>
        </w:rPr>
        <w:t xml:space="preserve">1 for copies of </w:t>
      </w:r>
      <w:r>
        <w:rPr>
          <w:rFonts w:ascii="Helvetica Neue" w:hAnsi="Helvetica Neue"/>
        </w:rPr>
        <w:t>item</w:t>
      </w:r>
      <w:r w:rsidRPr="00142861">
        <w:rPr>
          <w:rFonts w:ascii="Helvetica Neue" w:hAnsi="Helvetica Neue"/>
        </w:rPr>
        <w:t xml:space="preserve"> evidence referenced within this section.</w:t>
      </w:r>
    </w:p>
    <w:p w14:paraId="7BE16EA1" w14:textId="77777777" w:rsidR="006D5A77" w:rsidRPr="00142861" w:rsidRDefault="006D5A77" w:rsidP="006D5A77">
      <w:pPr>
        <w:pStyle w:val="WBObjectiveHeading"/>
        <w:rPr>
          <w:rFonts w:ascii="Helvetica Neue" w:hAnsi="Helvetica Neue"/>
        </w:rPr>
      </w:pPr>
      <w:r w:rsidRPr="00142861">
        <w:rPr>
          <w:rFonts w:ascii="Helvetica Neue" w:hAnsi="Helvetica Neue"/>
        </w:rPr>
        <w:t>Reflection</w:t>
      </w:r>
    </w:p>
    <w:p w14:paraId="125E1D70" w14:textId="77777777" w:rsidR="006D5A77" w:rsidRDefault="006D5A77" w:rsidP="006D5A77">
      <w:pPr>
        <w:pStyle w:val="WBObjectiveComment"/>
        <w:rPr>
          <w:rFonts w:ascii="Helvetica Neue" w:hAnsi="Helvetica Neue"/>
        </w:rPr>
      </w:pPr>
      <w:r>
        <w:rPr>
          <w:rFonts w:ascii="Helvetica Neue" w:hAnsi="Helvetica Neue"/>
        </w:rPr>
        <w:t>Tell the story of this ticket item. Make it personal, don’t just give facts</w:t>
      </w:r>
    </w:p>
    <w:p w14:paraId="3F9C0A69" w14:textId="77777777" w:rsidR="006D5A77" w:rsidRDefault="006D5A77" w:rsidP="006D5A77">
      <w:pPr>
        <w:pStyle w:val="WBObjectiveComment"/>
        <w:rPr>
          <w:rFonts w:ascii="Helvetica Neue" w:hAnsi="Helvetica Neue"/>
        </w:rPr>
      </w:pPr>
      <w:r>
        <w:rPr>
          <w:rFonts w:ascii="Helvetica Neue" w:hAnsi="Helvetica Neue"/>
        </w:rPr>
        <w:t xml:space="preserve"> Show what this ticket item meant to you before you did it and tell about any new meaning that was gathered from it on completion.</w:t>
      </w:r>
    </w:p>
    <w:p w14:paraId="604824E0" w14:textId="77777777" w:rsidR="006D5A77" w:rsidRPr="00142861" w:rsidRDefault="006D5A77" w:rsidP="006D5A77">
      <w:pPr>
        <w:pStyle w:val="WBObjectiveComment"/>
        <w:rPr>
          <w:rFonts w:ascii="Helvetica Neue" w:hAnsi="Helvetica Neue"/>
        </w:rPr>
      </w:pPr>
      <w:r>
        <w:rPr>
          <w:rFonts w:ascii="Helvetica Neue" w:hAnsi="Helvetica Neue"/>
        </w:rPr>
        <w:t>Tell of any changes to yourself, your unit, or district as a result of this ticket item.</w:t>
      </w:r>
    </w:p>
    <w:p w14:paraId="0C9DD879" w14:textId="3F7EF8E6" w:rsidR="006D5A77" w:rsidRPr="00142861" w:rsidRDefault="00567ACA" w:rsidP="006D5A77">
      <w:pPr>
        <w:pStyle w:val="WBObjectiveHeading"/>
        <w:rPr>
          <w:rFonts w:ascii="Helvetica Neue" w:hAnsi="Helvetica Neue"/>
        </w:rPr>
      </w:pPr>
      <w:r w:rsidRPr="00142861">
        <w:rPr>
          <w:rFonts w:ascii="Helvetica Neue" w:hAnsi="Helvetica Neue"/>
        </w:rPr>
        <w:br w:type="page"/>
      </w:r>
      <w:r w:rsidR="006D5A77" w:rsidRPr="00142861">
        <w:rPr>
          <w:rFonts w:ascii="Helvetica Neue" w:hAnsi="Helvetica Neue"/>
        </w:rPr>
        <w:lastRenderedPageBreak/>
        <w:t>Tick</w:t>
      </w:r>
      <w:r w:rsidR="006D5A77">
        <w:rPr>
          <w:rFonts w:ascii="Helvetica Neue" w:hAnsi="Helvetica Neue"/>
        </w:rPr>
        <w:t xml:space="preserve">et Item </w:t>
      </w:r>
      <w:r w:rsidR="006D5A77">
        <w:rPr>
          <w:rFonts w:ascii="Helvetica Neue" w:hAnsi="Helvetica Neue"/>
        </w:rPr>
        <w:t>Five</w:t>
      </w:r>
      <w:r w:rsidR="006D5A77" w:rsidRPr="00142861">
        <w:rPr>
          <w:rFonts w:ascii="Helvetica Neue" w:hAnsi="Helvetica Neue"/>
        </w:rPr>
        <w:t>:</w:t>
      </w:r>
    </w:p>
    <w:p w14:paraId="1E8649D7" w14:textId="77777777" w:rsidR="006D5A77" w:rsidRPr="00142861" w:rsidRDefault="006D5A77" w:rsidP="006D5A77">
      <w:pPr>
        <w:pStyle w:val="WBObjectiveComment"/>
        <w:rPr>
          <w:rFonts w:ascii="Helvetica Neue" w:hAnsi="Helvetica Neue"/>
        </w:rPr>
      </w:pPr>
      <w:r>
        <w:rPr>
          <w:rFonts w:ascii="Helvetica Neue" w:hAnsi="Helvetica Neue"/>
        </w:rPr>
        <w:t>Title for Ticket Item One</w:t>
      </w:r>
    </w:p>
    <w:p w14:paraId="20CB7335" w14:textId="77777777" w:rsidR="006D5A77" w:rsidRPr="00142861" w:rsidRDefault="006D5A77" w:rsidP="006D5A77">
      <w:pPr>
        <w:pStyle w:val="WBObjectiveHeading"/>
        <w:rPr>
          <w:rFonts w:ascii="Helvetica Neue" w:hAnsi="Helvetica Neue"/>
        </w:rPr>
      </w:pPr>
      <w:r>
        <w:rPr>
          <w:rFonts w:ascii="Helvetica Neue" w:hAnsi="Helvetica Neue"/>
        </w:rPr>
        <w:t>Item</w:t>
      </w:r>
      <w:r w:rsidRPr="00142861">
        <w:rPr>
          <w:rFonts w:ascii="Helvetica Neue" w:hAnsi="Helvetica Neue"/>
        </w:rPr>
        <w:t xml:space="preserve"> Evidence of Completion</w:t>
      </w:r>
    </w:p>
    <w:p w14:paraId="380F7146" w14:textId="77777777" w:rsidR="006D5A77" w:rsidRDefault="006D5A77" w:rsidP="006D5A77">
      <w:pPr>
        <w:pStyle w:val="WBObjectiveCommentBulletList"/>
        <w:numPr>
          <w:ilvl w:val="0"/>
          <w:numId w:val="4"/>
        </w:numPr>
        <w:rPr>
          <w:rFonts w:ascii="Helvetica Neue" w:hAnsi="Helvetica Neue"/>
        </w:rPr>
      </w:pPr>
      <w:r>
        <w:rPr>
          <w:rFonts w:ascii="Helvetica Neue" w:hAnsi="Helvetica Neue"/>
        </w:rPr>
        <w:t>List all the ways the completion of this ticket item can be verified</w:t>
      </w:r>
    </w:p>
    <w:p w14:paraId="43796D09" w14:textId="77777777" w:rsidR="006D5A77" w:rsidRPr="00142861" w:rsidRDefault="006D5A77" w:rsidP="006D5A77">
      <w:pPr>
        <w:pStyle w:val="WBObjectiveCommentBulletList"/>
        <w:numPr>
          <w:ilvl w:val="0"/>
          <w:numId w:val="4"/>
        </w:numPr>
        <w:rPr>
          <w:rFonts w:ascii="Helvetica Neue" w:hAnsi="Helvetica Neue"/>
        </w:rPr>
      </w:pPr>
      <w:r>
        <w:rPr>
          <w:rFonts w:ascii="Helvetica Neue" w:hAnsi="Helvetica Neue"/>
        </w:rPr>
        <w:t>Photographs and other documentation can be added to the Appendix and referenced below</w:t>
      </w:r>
      <w:r w:rsidRPr="00142861">
        <w:rPr>
          <w:rFonts w:ascii="Helvetica Neue" w:hAnsi="Helvetica Neue"/>
        </w:rPr>
        <w:t>.</w:t>
      </w:r>
    </w:p>
    <w:p w14:paraId="2458CD9C" w14:textId="77777777" w:rsidR="006D5A77" w:rsidRPr="00142861" w:rsidRDefault="006D5A77" w:rsidP="006D5A77">
      <w:pPr>
        <w:rPr>
          <w:rFonts w:ascii="Helvetica Neue" w:hAnsi="Helvetica Neue"/>
        </w:rPr>
      </w:pPr>
    </w:p>
    <w:p w14:paraId="7DD49D41" w14:textId="60E83B10" w:rsidR="006D5A77" w:rsidRPr="00142861" w:rsidRDefault="006D5A77" w:rsidP="006D5A77">
      <w:pPr>
        <w:pStyle w:val="WBObjectiveText"/>
        <w:rPr>
          <w:rFonts w:ascii="Helvetica Neue" w:hAnsi="Helvetica Neue"/>
        </w:rPr>
      </w:pPr>
      <w:r w:rsidRPr="00142861">
        <w:rPr>
          <w:rFonts w:ascii="Helvetica Neue" w:hAnsi="Helvetica Neue"/>
        </w:rPr>
        <w:t>See App</w:t>
      </w:r>
      <w:r>
        <w:rPr>
          <w:rFonts w:ascii="Helvetica Neue" w:hAnsi="Helvetica Neue"/>
        </w:rPr>
        <w:t xml:space="preserve">endix </w:t>
      </w:r>
      <w:r w:rsidR="00A12ABF">
        <w:rPr>
          <w:rFonts w:ascii="Helvetica Neue" w:hAnsi="Helvetica Neue"/>
        </w:rPr>
        <w:t>E</w:t>
      </w:r>
      <w:r w:rsidRPr="00142861">
        <w:rPr>
          <w:rFonts w:ascii="Helvetica Neue" w:hAnsi="Helvetica Neue"/>
        </w:rPr>
        <w:t xml:space="preserve">1 for copies of </w:t>
      </w:r>
      <w:r>
        <w:rPr>
          <w:rFonts w:ascii="Helvetica Neue" w:hAnsi="Helvetica Neue"/>
        </w:rPr>
        <w:t>item</w:t>
      </w:r>
      <w:r w:rsidRPr="00142861">
        <w:rPr>
          <w:rFonts w:ascii="Helvetica Neue" w:hAnsi="Helvetica Neue"/>
        </w:rPr>
        <w:t xml:space="preserve"> evidence referenced within this section.</w:t>
      </w:r>
    </w:p>
    <w:p w14:paraId="60A1C0AB" w14:textId="77777777" w:rsidR="006D5A77" w:rsidRPr="00142861" w:rsidRDefault="006D5A77" w:rsidP="006D5A77">
      <w:pPr>
        <w:pStyle w:val="WBObjectiveHeading"/>
        <w:rPr>
          <w:rFonts w:ascii="Helvetica Neue" w:hAnsi="Helvetica Neue"/>
        </w:rPr>
      </w:pPr>
      <w:r w:rsidRPr="00142861">
        <w:rPr>
          <w:rFonts w:ascii="Helvetica Neue" w:hAnsi="Helvetica Neue"/>
        </w:rPr>
        <w:t>Reflection</w:t>
      </w:r>
    </w:p>
    <w:p w14:paraId="38695C47" w14:textId="77777777" w:rsidR="006D5A77" w:rsidRDefault="006D5A77" w:rsidP="006D5A77">
      <w:pPr>
        <w:pStyle w:val="WBObjectiveComment"/>
        <w:rPr>
          <w:rFonts w:ascii="Helvetica Neue" w:hAnsi="Helvetica Neue"/>
        </w:rPr>
      </w:pPr>
      <w:r>
        <w:rPr>
          <w:rFonts w:ascii="Helvetica Neue" w:hAnsi="Helvetica Neue"/>
        </w:rPr>
        <w:t>Tell the story of this ticket item. Make it personal, don’t just give facts</w:t>
      </w:r>
    </w:p>
    <w:p w14:paraId="3D05E8CF" w14:textId="77777777" w:rsidR="006D5A77" w:rsidRDefault="006D5A77" w:rsidP="006D5A77">
      <w:pPr>
        <w:pStyle w:val="WBObjectiveComment"/>
        <w:rPr>
          <w:rFonts w:ascii="Helvetica Neue" w:hAnsi="Helvetica Neue"/>
        </w:rPr>
      </w:pPr>
      <w:r>
        <w:rPr>
          <w:rFonts w:ascii="Helvetica Neue" w:hAnsi="Helvetica Neue"/>
        </w:rPr>
        <w:t xml:space="preserve"> Show what this ticket item meant to you before you did it and tell about any new meaning that was gathered from it on completion.</w:t>
      </w:r>
    </w:p>
    <w:p w14:paraId="26C11EF3" w14:textId="77777777" w:rsidR="006D5A77" w:rsidRPr="00142861" w:rsidRDefault="006D5A77" w:rsidP="006D5A77">
      <w:pPr>
        <w:pStyle w:val="WBObjectiveComment"/>
        <w:rPr>
          <w:rFonts w:ascii="Helvetica Neue" w:hAnsi="Helvetica Neue"/>
        </w:rPr>
      </w:pPr>
      <w:r>
        <w:rPr>
          <w:rFonts w:ascii="Helvetica Neue" w:hAnsi="Helvetica Neue"/>
        </w:rPr>
        <w:t>Tell of any changes to yourself, your unit, or district as a result of this ticket item.</w:t>
      </w:r>
    </w:p>
    <w:p w14:paraId="40599C2F" w14:textId="482EBA57" w:rsidR="00772931" w:rsidRPr="00142861" w:rsidRDefault="00B250B0" w:rsidP="006D5A77">
      <w:pPr>
        <w:pStyle w:val="WBObjectiveHeading"/>
        <w:rPr>
          <w:rFonts w:ascii="Helvetica Neue" w:hAnsi="Helvetica Neue"/>
        </w:rPr>
      </w:pPr>
      <w:r w:rsidRPr="00142861">
        <w:rPr>
          <w:rFonts w:ascii="Helvetica Neue" w:hAnsi="Helvetica Neue"/>
        </w:rPr>
        <w:br w:type="page"/>
      </w:r>
      <w:r w:rsidRPr="00142861">
        <w:rPr>
          <w:rFonts w:ascii="Helvetica Neue" w:hAnsi="Helvetica Neue"/>
        </w:rPr>
        <w:lastRenderedPageBreak/>
        <w:t>Appendix A</w:t>
      </w:r>
      <w:r w:rsidR="00612D57" w:rsidRPr="00142861">
        <w:rPr>
          <w:rFonts w:ascii="Helvetica Neue" w:hAnsi="Helvetica Neue"/>
        </w:rPr>
        <w:t xml:space="preserve"> </w:t>
      </w:r>
      <w:r w:rsidR="00CC1BFE" w:rsidRPr="00142861">
        <w:rPr>
          <w:rFonts w:ascii="Helvetica Neue" w:hAnsi="Helvetica Neue"/>
        </w:rPr>
        <w:t>–</w:t>
      </w:r>
      <w:r w:rsidR="00F349B3" w:rsidRPr="00142861">
        <w:rPr>
          <w:rFonts w:ascii="Helvetica Neue" w:hAnsi="Helvetica Neue"/>
        </w:rPr>
        <w:t xml:space="preserve"> </w:t>
      </w:r>
      <w:r w:rsidR="00CC1BFE" w:rsidRPr="00142861">
        <w:rPr>
          <w:rFonts w:ascii="Helvetica Neue" w:hAnsi="Helvetica Neue"/>
        </w:rPr>
        <w:t>Approved Ticket Worksheet</w:t>
      </w:r>
      <w:r w:rsidR="009C2A2C">
        <w:rPr>
          <w:rFonts w:ascii="Helvetica Neue" w:hAnsi="Helvetica Neue"/>
        </w:rPr>
        <w:t>s</w:t>
      </w:r>
    </w:p>
    <w:p w14:paraId="7F98E075" w14:textId="43AF7A2A" w:rsidR="009C2A2C" w:rsidRDefault="009C2A2C" w:rsidP="00B250B0">
      <w:pPr>
        <w:pStyle w:val="WBObjectiveHeading"/>
        <w:rPr>
          <w:rFonts w:ascii="Helvetica Neue" w:hAnsi="Helvetica Neue"/>
        </w:rPr>
      </w:pPr>
    </w:p>
    <w:p w14:paraId="267852DD" w14:textId="77777777" w:rsidR="009D2AE6" w:rsidRDefault="009D2AE6" w:rsidP="009D2AE6">
      <w:pPr>
        <w:pStyle w:val="WBObjectiveHeading"/>
        <w:rPr>
          <w:rFonts w:ascii="Helvetica Neue" w:hAnsi="Helvetica Neue"/>
        </w:rPr>
      </w:pPr>
      <w:r w:rsidRPr="00A12ABF">
        <w:rPr>
          <w:rFonts w:ascii="Helvetica Neue" w:hAnsi="Helvetica Neue"/>
        </w:rPr>
        <w:t>The first part of the Appendix should be the scans of your original ticket worksheets.</w:t>
      </w:r>
    </w:p>
    <w:p w14:paraId="77A46635" w14:textId="2E484B2A" w:rsidR="009C2A2C" w:rsidRDefault="009C2A2C" w:rsidP="009D2AE6">
      <w:pPr>
        <w:pStyle w:val="WBNormalText"/>
        <w:rPr>
          <w:rFonts w:ascii="Helvetica Neue" w:hAnsi="Helvetica Neue"/>
        </w:rPr>
      </w:pPr>
      <w:r>
        <w:rPr>
          <w:rFonts w:ascii="Helvetica Neue" w:hAnsi="Helvetica Neue"/>
        </w:rPr>
        <w:br w:type="column"/>
      </w:r>
      <w:r w:rsidRPr="00142861">
        <w:rPr>
          <w:rFonts w:ascii="Helvetica Neue" w:hAnsi="Helvetica Neue"/>
        </w:rPr>
        <w:lastRenderedPageBreak/>
        <w:t>Appendix A – Approved Ticket Worksheet</w:t>
      </w:r>
      <w:r>
        <w:rPr>
          <w:rFonts w:ascii="Helvetica Neue" w:hAnsi="Helvetica Neue"/>
        </w:rPr>
        <w:t>s</w:t>
      </w:r>
      <w:r w:rsidRPr="00142861">
        <w:rPr>
          <w:rFonts w:ascii="Helvetica Neue" w:hAnsi="Helvetica Neue"/>
        </w:rPr>
        <w:t xml:space="preserve"> </w:t>
      </w:r>
      <w:r w:rsidR="009D2AE6">
        <w:rPr>
          <w:noProof/>
          <w:lang w:eastAsia="zh-CN"/>
        </w:rPr>
        <w:drawing>
          <wp:inline distT="0" distB="0" distL="0" distR="0" wp14:anchorId="47CC8DD7" wp14:editId="0D6A43C1">
            <wp:extent cx="5700623" cy="7747000"/>
            <wp:effectExtent l="0" t="0" r="0" b="0"/>
            <wp:docPr id="26" name="Picture 26" descr="Macintosh HD:Users:jgreen:Desktop: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jgreen:Desktop: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623" cy="774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DEF34" w14:textId="77777777" w:rsidR="009D2AE6" w:rsidRDefault="009D2AE6" w:rsidP="009D2AE6">
      <w:pPr>
        <w:rPr>
          <w:rFonts w:ascii="Helvetica Neue" w:hAnsi="Helvetica Neue"/>
        </w:rPr>
      </w:pPr>
    </w:p>
    <w:p w14:paraId="284E5AA4" w14:textId="79AE498B" w:rsidR="009C2A2C" w:rsidRPr="009D2AE6" w:rsidRDefault="009D2AE6" w:rsidP="009D2AE6">
      <w:pPr>
        <w:pStyle w:val="WBObjectiveHeading"/>
        <w:rPr>
          <w:rFonts w:ascii="Helvetica Neue" w:hAnsi="Helvetica Neue"/>
        </w:rPr>
      </w:pPr>
      <w:r w:rsidRPr="00A12ABF">
        <w:rPr>
          <w:rFonts w:ascii="Helvetica Neue" w:hAnsi="Helvetica Neue"/>
        </w:rPr>
        <w:lastRenderedPageBreak/>
        <w:t>The first part of the Appendix should be the scans of your original ticket worksheets.</w:t>
      </w:r>
    </w:p>
    <w:p w14:paraId="7D18E203" w14:textId="77777777" w:rsidR="009C2A2C" w:rsidRDefault="009C2A2C" w:rsidP="00B250B0">
      <w:pPr>
        <w:pStyle w:val="WBObjectiveHeading"/>
        <w:rPr>
          <w:rFonts w:ascii="Helvetica Neue" w:hAnsi="Helvetica Neue"/>
        </w:rPr>
      </w:pPr>
      <w:r>
        <w:rPr>
          <w:rFonts w:ascii="Helvetica Neue" w:hAnsi="Helvetica Neue"/>
        </w:rPr>
        <w:br w:type="column"/>
      </w:r>
      <w:r w:rsidRPr="00142861">
        <w:rPr>
          <w:rFonts w:ascii="Helvetica Neue" w:hAnsi="Helvetica Neue"/>
        </w:rPr>
        <w:lastRenderedPageBreak/>
        <w:t>Appendix A – Approved Ticket Worksheet</w:t>
      </w:r>
      <w:r>
        <w:rPr>
          <w:rFonts w:ascii="Helvetica Neue" w:hAnsi="Helvetica Neue"/>
        </w:rPr>
        <w:t>s</w:t>
      </w:r>
      <w:r w:rsidRPr="00142861">
        <w:rPr>
          <w:rFonts w:ascii="Helvetica Neue" w:hAnsi="Helvetica Neue"/>
        </w:rPr>
        <w:t xml:space="preserve"> </w:t>
      </w:r>
    </w:p>
    <w:p w14:paraId="0995D7F8" w14:textId="77777777" w:rsidR="009D2AE6" w:rsidRDefault="009D2AE6" w:rsidP="00B250B0">
      <w:pPr>
        <w:pStyle w:val="WBObjectiveHeading"/>
        <w:rPr>
          <w:rFonts w:ascii="Helvetica Neue" w:hAnsi="Helvetica Neue"/>
        </w:rPr>
      </w:pPr>
    </w:p>
    <w:p w14:paraId="08B08848" w14:textId="63E5FFDE" w:rsidR="009C2A2C" w:rsidRDefault="009D2AE6" w:rsidP="00B250B0">
      <w:pPr>
        <w:pStyle w:val="WBObjectiveHeading"/>
        <w:rPr>
          <w:rFonts w:ascii="Helvetica Neue" w:hAnsi="Helvetica Neue"/>
        </w:rPr>
      </w:pPr>
      <w:r w:rsidRPr="00A12ABF">
        <w:rPr>
          <w:rFonts w:ascii="Helvetica Neue" w:hAnsi="Helvetica Neue"/>
        </w:rPr>
        <w:t>The first part of the Appendix should be the scans of your original ticket worksheets.</w:t>
      </w:r>
    </w:p>
    <w:p w14:paraId="1287051C" w14:textId="77777777" w:rsidR="009C2A2C" w:rsidRDefault="009C2A2C" w:rsidP="00B250B0">
      <w:pPr>
        <w:pStyle w:val="WBObjectiveHeading"/>
        <w:rPr>
          <w:rFonts w:ascii="Helvetica Neue" w:hAnsi="Helvetica Neue"/>
        </w:rPr>
      </w:pPr>
      <w:r>
        <w:rPr>
          <w:rFonts w:ascii="Helvetica Neue" w:hAnsi="Helvetica Neue"/>
        </w:rPr>
        <w:br w:type="column"/>
      </w:r>
      <w:r w:rsidRPr="00142861">
        <w:rPr>
          <w:rFonts w:ascii="Helvetica Neue" w:hAnsi="Helvetica Neue"/>
        </w:rPr>
        <w:lastRenderedPageBreak/>
        <w:t>Appendix A – Approved Ticket Worksheet</w:t>
      </w:r>
      <w:r>
        <w:rPr>
          <w:rFonts w:ascii="Helvetica Neue" w:hAnsi="Helvetica Neue"/>
        </w:rPr>
        <w:t>s</w:t>
      </w:r>
      <w:r w:rsidRPr="00142861">
        <w:rPr>
          <w:rFonts w:ascii="Helvetica Neue" w:hAnsi="Helvetica Neue"/>
        </w:rPr>
        <w:t xml:space="preserve"> </w:t>
      </w:r>
    </w:p>
    <w:p w14:paraId="5AC5A987" w14:textId="77777777" w:rsidR="009D2AE6" w:rsidRDefault="009D2AE6" w:rsidP="009D2AE6">
      <w:pPr>
        <w:pStyle w:val="WBObjectiveHeading"/>
        <w:rPr>
          <w:rFonts w:ascii="Helvetica Neue" w:hAnsi="Helvetica Neue"/>
        </w:rPr>
      </w:pPr>
    </w:p>
    <w:p w14:paraId="04A576A7" w14:textId="77777777" w:rsidR="009D2AE6" w:rsidRDefault="009D2AE6" w:rsidP="009D2AE6">
      <w:pPr>
        <w:pStyle w:val="WBObjectiveHeading"/>
        <w:rPr>
          <w:rFonts w:ascii="Helvetica Neue" w:hAnsi="Helvetica Neue"/>
        </w:rPr>
      </w:pPr>
      <w:r w:rsidRPr="00A12ABF">
        <w:rPr>
          <w:rFonts w:ascii="Helvetica Neue" w:hAnsi="Helvetica Neue"/>
        </w:rPr>
        <w:t>The first part of the Appendix should be the scans of your original ticket worksheets.</w:t>
      </w:r>
    </w:p>
    <w:p w14:paraId="7A4A5C39" w14:textId="710FC27F" w:rsidR="009C2A2C" w:rsidRDefault="009C2A2C" w:rsidP="00B250B0">
      <w:pPr>
        <w:pStyle w:val="WBObjectiveHeading"/>
        <w:rPr>
          <w:rFonts w:ascii="Helvetica Neue" w:hAnsi="Helvetica Neue"/>
        </w:rPr>
      </w:pPr>
    </w:p>
    <w:p w14:paraId="0C2AC9C8" w14:textId="77777777" w:rsidR="009C2A2C" w:rsidRDefault="009C2A2C" w:rsidP="00B250B0">
      <w:pPr>
        <w:pStyle w:val="WBObjectiveHeading"/>
        <w:rPr>
          <w:rFonts w:ascii="Helvetica Neue" w:hAnsi="Helvetica Neue"/>
        </w:rPr>
      </w:pPr>
      <w:r>
        <w:rPr>
          <w:rFonts w:ascii="Helvetica Neue" w:hAnsi="Helvetica Neue"/>
        </w:rPr>
        <w:br w:type="column"/>
      </w:r>
      <w:r w:rsidRPr="00142861">
        <w:rPr>
          <w:rFonts w:ascii="Helvetica Neue" w:hAnsi="Helvetica Neue"/>
        </w:rPr>
        <w:lastRenderedPageBreak/>
        <w:t>Appendix A – Approved Ticket Worksheet</w:t>
      </w:r>
      <w:r>
        <w:rPr>
          <w:rFonts w:ascii="Helvetica Neue" w:hAnsi="Helvetica Neue"/>
        </w:rPr>
        <w:t>s</w:t>
      </w:r>
      <w:r w:rsidRPr="00142861">
        <w:rPr>
          <w:rFonts w:ascii="Helvetica Neue" w:hAnsi="Helvetica Neue"/>
        </w:rPr>
        <w:t xml:space="preserve"> </w:t>
      </w:r>
    </w:p>
    <w:p w14:paraId="5B1E0771" w14:textId="77777777" w:rsidR="009D2AE6" w:rsidRDefault="009D2AE6" w:rsidP="009D2AE6">
      <w:pPr>
        <w:pStyle w:val="WBNormalText"/>
      </w:pPr>
    </w:p>
    <w:p w14:paraId="526EA0F8" w14:textId="37B7B6F9" w:rsidR="009D2AE6" w:rsidRDefault="009D2AE6" w:rsidP="009D2AE6">
      <w:pPr>
        <w:pStyle w:val="WBObjectiveHeading"/>
        <w:rPr>
          <w:rFonts w:ascii="Helvetica Neue" w:hAnsi="Helvetica Neue"/>
        </w:rPr>
      </w:pPr>
      <w:r>
        <w:rPr>
          <w:rFonts w:ascii="Helvetica Neue" w:hAnsi="Helvetica Neue"/>
        </w:rPr>
        <w:t>Include</w:t>
      </w:r>
      <w:r w:rsidRPr="00A12ABF">
        <w:rPr>
          <w:rFonts w:ascii="Helvetica Neue" w:hAnsi="Helvetica Neue"/>
        </w:rPr>
        <w:t xml:space="preserve"> the scans of </w:t>
      </w:r>
      <w:r>
        <w:rPr>
          <w:rFonts w:ascii="Helvetica Neue" w:hAnsi="Helvetica Neue"/>
        </w:rPr>
        <w:t>any items you had approved but did not use for your ticket</w:t>
      </w:r>
      <w:r w:rsidRPr="00A12ABF">
        <w:rPr>
          <w:rFonts w:ascii="Helvetica Neue" w:hAnsi="Helvetica Neue"/>
        </w:rPr>
        <w:t>.</w:t>
      </w:r>
    </w:p>
    <w:p w14:paraId="2A1067E6" w14:textId="77777777" w:rsidR="009D2AE6" w:rsidRPr="009D2AE6" w:rsidRDefault="009D2AE6" w:rsidP="009D2AE6">
      <w:pPr>
        <w:pStyle w:val="WBNormalText"/>
      </w:pPr>
    </w:p>
    <w:p w14:paraId="40398B8D" w14:textId="6281ECCA" w:rsidR="00133138" w:rsidRPr="00142861" w:rsidRDefault="00133138" w:rsidP="00133138">
      <w:pPr>
        <w:pStyle w:val="WBObjectiveHeading"/>
        <w:rPr>
          <w:rFonts w:ascii="Helvetica Neue" w:hAnsi="Helvetica Neue"/>
        </w:rPr>
      </w:pPr>
      <w:r w:rsidRPr="00142861">
        <w:rPr>
          <w:rFonts w:ascii="Helvetica Neue" w:hAnsi="Helvetica Neue"/>
        </w:rPr>
        <w:t xml:space="preserve"> </w:t>
      </w:r>
    </w:p>
    <w:p w14:paraId="1D3D6318" w14:textId="539BDE7C" w:rsidR="00B250B0" w:rsidRPr="00142861" w:rsidRDefault="00B250B0" w:rsidP="00133138">
      <w:pPr>
        <w:pStyle w:val="WBObjectiveHeading"/>
        <w:rPr>
          <w:rFonts w:ascii="Helvetica Neue" w:hAnsi="Helvetica Neue"/>
        </w:rPr>
      </w:pPr>
      <w:r w:rsidRPr="00142861">
        <w:rPr>
          <w:rFonts w:ascii="Helvetica Neue" w:hAnsi="Helvetica Neue"/>
        </w:rPr>
        <w:br w:type="page"/>
      </w:r>
      <w:r w:rsidR="00133138">
        <w:rPr>
          <w:rFonts w:ascii="Helvetica Neue" w:hAnsi="Helvetica Neue"/>
        </w:rPr>
        <w:lastRenderedPageBreak/>
        <w:t>Appendix B2</w:t>
      </w:r>
      <w:r w:rsidRPr="00142861">
        <w:rPr>
          <w:rFonts w:ascii="Helvetica Neue" w:hAnsi="Helvetica Neue"/>
        </w:rPr>
        <w:t xml:space="preserve"> – </w:t>
      </w:r>
      <w:r w:rsidR="00133138">
        <w:rPr>
          <w:rFonts w:ascii="Helvetica Neue" w:hAnsi="Helvetica Neue"/>
        </w:rPr>
        <w:t>Item Two</w:t>
      </w:r>
      <w:r w:rsidR="005A141D" w:rsidRPr="00142861">
        <w:rPr>
          <w:rFonts w:ascii="Helvetica Neue" w:hAnsi="Helvetica Neue"/>
        </w:rPr>
        <w:t xml:space="preserve"> Evidence of Completion</w:t>
      </w:r>
    </w:p>
    <w:p w14:paraId="6CCCC89F" w14:textId="26AC0114" w:rsidR="00BB3944" w:rsidRDefault="00BB3944" w:rsidP="00B250B0">
      <w:pPr>
        <w:pStyle w:val="WBObjectiveHeading"/>
        <w:rPr>
          <w:rFonts w:ascii="Helvetica Neue" w:hAnsi="Helvetica Neue"/>
        </w:rPr>
      </w:pPr>
      <w:r>
        <w:rPr>
          <w:rFonts w:ascii="Helvetica Neue" w:hAnsi="Helvetica Neue"/>
        </w:rPr>
        <w:t xml:space="preserve">Video: </w:t>
      </w:r>
      <w:hyperlink r:id="rId9" w:history="1">
        <w:r w:rsidR="00177992" w:rsidRPr="00895046">
          <w:rPr>
            <w:rStyle w:val="Hyperlink"/>
            <w:rFonts w:ascii="Helvetica Neue" w:hAnsi="Helvetica Neue"/>
          </w:rPr>
          <w:t>https://www.yout</w:t>
        </w:r>
        <w:r w:rsidR="00177992" w:rsidRPr="00895046">
          <w:rPr>
            <w:rStyle w:val="Hyperlink"/>
            <w:rFonts w:ascii="Helvetica Neue" w:hAnsi="Helvetica Neue"/>
          </w:rPr>
          <w:t>u</w:t>
        </w:r>
        <w:r w:rsidR="00177992" w:rsidRPr="00895046">
          <w:rPr>
            <w:rStyle w:val="Hyperlink"/>
            <w:rFonts w:ascii="Helvetica Neue" w:hAnsi="Helvetica Neue"/>
          </w:rPr>
          <w:t>be.com/watch?v=qQgQ7AcANK0</w:t>
        </w:r>
      </w:hyperlink>
    </w:p>
    <w:p w14:paraId="11615BEF" w14:textId="77777777" w:rsidR="00177992" w:rsidRPr="00177992" w:rsidRDefault="00177992" w:rsidP="00177992">
      <w:pPr>
        <w:pStyle w:val="WBNormalText"/>
      </w:pPr>
    </w:p>
    <w:p w14:paraId="09A2AE69" w14:textId="4CDA5F1E" w:rsidR="004B5AE0" w:rsidRPr="00142861" w:rsidRDefault="00213736" w:rsidP="00133138">
      <w:pPr>
        <w:pStyle w:val="WBObjectiveHeading"/>
        <w:rPr>
          <w:rFonts w:ascii="Helvetica Neue" w:hAnsi="Helvetica Neue"/>
        </w:rPr>
      </w:pPr>
      <w:r>
        <w:rPr>
          <w:rFonts w:ascii="Helvetica Neue" w:hAnsi="Helvetica Neue"/>
          <w:noProof/>
          <w:lang w:eastAsia="zh-CN"/>
        </w:rPr>
        <w:drawing>
          <wp:inline distT="0" distB="0" distL="0" distR="0" wp14:anchorId="6FB78CAA" wp14:editId="34FF5A9E">
            <wp:extent cx="2346960" cy="3133192"/>
            <wp:effectExtent l="0" t="0" r="0" b="0"/>
            <wp:docPr id="15" name="Picture 15" descr="Macintosh HD:Users:jgreen:Desktop:IMG_2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jgreen:Desktop:IMG_245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057" cy="313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 Neue" w:hAnsi="Helvetica Neue"/>
          <w:noProof/>
          <w:lang w:eastAsia="zh-CN"/>
        </w:rPr>
        <w:drawing>
          <wp:inline distT="0" distB="0" distL="0" distR="0" wp14:anchorId="2216D9DF" wp14:editId="62D5D01B">
            <wp:extent cx="3119120" cy="3119120"/>
            <wp:effectExtent l="0" t="0" r="5080" b="5080"/>
            <wp:docPr id="16" name="Picture 16" descr="Macintosh HD:Users:jgreen:Desktop:IMG_2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jgreen:Desktop:IMG_245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0" cy="311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3736">
        <w:rPr>
          <w:rFonts w:ascii="Helvetica Neue" w:hAnsi="Helvetica Neue"/>
          <w:noProof/>
          <w:lang w:eastAsia="zh-CN"/>
        </w:rPr>
        <w:drawing>
          <wp:inline distT="0" distB="0" distL="0" distR="0" wp14:anchorId="7B5015D3" wp14:editId="6130F538">
            <wp:extent cx="3197013" cy="2397760"/>
            <wp:effectExtent l="0" t="0" r="3810" b="0"/>
            <wp:docPr id="17" name="Picture 17" descr="Macintosh HD:Users:jgreen:Desktop:IMG_2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jgreen:Desktop:IMG_268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013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 Neue" w:hAnsi="Helvetica Neue"/>
          <w:noProof/>
          <w:lang w:eastAsia="zh-CN"/>
        </w:rPr>
        <w:drawing>
          <wp:inline distT="0" distB="0" distL="0" distR="0" wp14:anchorId="715C0692" wp14:editId="1C925CEC">
            <wp:extent cx="2519680" cy="2519680"/>
            <wp:effectExtent l="0" t="0" r="0" b="0"/>
            <wp:docPr id="18" name="Picture 18" descr="Macintosh HD:Users:jgreen:Desktop:IMG_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jgreen:Desktop:IMG_273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3736">
        <w:rPr>
          <w:rFonts w:ascii="Helvetica Neue" w:hAnsi="Helvetica Neue"/>
          <w:noProof/>
          <w:lang w:eastAsia="zh-CN"/>
        </w:rPr>
        <w:drawing>
          <wp:inline distT="0" distB="0" distL="0" distR="0" wp14:anchorId="43BE3A8D" wp14:editId="73D90125">
            <wp:extent cx="2098842" cy="1595120"/>
            <wp:effectExtent l="0" t="0" r="9525" b="5080"/>
            <wp:docPr id="19" name="Picture 19" descr="Macintosh HD:Users:jgreen:Desktop:DSC_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jgreen:Desktop:DSC_085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842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 Neue" w:hAnsi="Helvetica Neue"/>
          <w:noProof/>
          <w:lang w:eastAsia="zh-CN"/>
        </w:rPr>
        <w:drawing>
          <wp:inline distT="0" distB="0" distL="0" distR="0" wp14:anchorId="1B18D9E6" wp14:editId="3BD30C5C">
            <wp:extent cx="2529840" cy="1682344"/>
            <wp:effectExtent l="0" t="0" r="10160" b="0"/>
            <wp:docPr id="20" name="Picture 20" descr="Macintosh HD:Users:jgreen:Desktop:DSC_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jgreen:Desktop:DSC_094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682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5AE0" w:rsidRPr="00142861" w:rsidSect="00114C2A">
      <w:headerReference w:type="default" r:id="rId16"/>
      <w:footerReference w:type="default" r:id="rId17"/>
      <w:pgSz w:w="12240" w:h="15840" w:code="1"/>
      <w:pgMar w:top="1440" w:right="1080" w:bottom="99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DF14D0" w14:textId="77777777" w:rsidR="00250570" w:rsidRDefault="00250570">
      <w:r>
        <w:separator/>
      </w:r>
    </w:p>
  </w:endnote>
  <w:endnote w:type="continuationSeparator" w:id="0">
    <w:p w14:paraId="0F5EAD26" w14:textId="77777777" w:rsidR="00250570" w:rsidRDefault="002505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tblInd w:w="108" w:type="dxa"/>
      <w:tblBorders>
        <w:top w:val="single" w:sz="8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9360"/>
    </w:tblGrid>
    <w:tr w:rsidR="002A6837" w14:paraId="549C3350" w14:textId="77777777" w:rsidTr="0054463B">
      <w:tc>
        <w:tcPr>
          <w:tcW w:w="9360" w:type="dxa"/>
        </w:tcPr>
        <w:p w14:paraId="294B9B94" w14:textId="77777777" w:rsidR="002A6837" w:rsidRDefault="002A6837" w:rsidP="00BC56A2">
          <w:pPr>
            <w:pStyle w:val="Footer"/>
            <w:tabs>
              <w:tab w:val="center" w:pos="4572"/>
              <w:tab w:val="left" w:pos="5025"/>
            </w:tabs>
            <w:jc w:val="center"/>
          </w:pPr>
          <w:r>
            <w:rPr>
              <w:b/>
              <w:sz w:val="18"/>
              <w:szCs w:val="18"/>
            </w:rPr>
            <w:fldChar w:fldCharType="begin"/>
          </w:r>
          <w:r>
            <w:rPr>
              <w:b/>
              <w:sz w:val="18"/>
              <w:szCs w:val="18"/>
            </w:rPr>
            <w:instrText xml:space="preserve"> PAGE  \* Arabic  \* MERGEFORMAT </w:instrText>
          </w:r>
          <w:r>
            <w:rPr>
              <w:b/>
              <w:sz w:val="18"/>
              <w:szCs w:val="18"/>
            </w:rPr>
            <w:fldChar w:fldCharType="separate"/>
          </w:r>
          <w:r w:rsidR="00507D45">
            <w:rPr>
              <w:b/>
              <w:noProof/>
              <w:sz w:val="18"/>
              <w:szCs w:val="18"/>
            </w:rPr>
            <w:t>13</w:t>
          </w:r>
          <w:r>
            <w:rPr>
              <w:b/>
              <w:sz w:val="18"/>
              <w:szCs w:val="18"/>
            </w:rPr>
            <w:fldChar w:fldCharType="end"/>
          </w:r>
        </w:p>
      </w:tc>
    </w:tr>
  </w:tbl>
  <w:p w14:paraId="076966E6" w14:textId="77777777" w:rsidR="002A6837" w:rsidRDefault="002A683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13BB93" w14:textId="77777777" w:rsidR="00250570" w:rsidRDefault="00250570">
      <w:r>
        <w:separator/>
      </w:r>
    </w:p>
  </w:footnote>
  <w:footnote w:type="continuationSeparator" w:id="0">
    <w:p w14:paraId="3D81458B" w14:textId="77777777" w:rsidR="00250570" w:rsidRDefault="0025057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108" w:type="dxa"/>
      <w:tblBorders>
        <w:bottom w:val="single" w:sz="4" w:space="0" w:color="auto"/>
      </w:tblBorders>
      <w:tblLook w:val="01E0" w:firstRow="1" w:lastRow="1" w:firstColumn="1" w:lastColumn="1" w:noHBand="0" w:noVBand="0"/>
    </w:tblPr>
    <w:tblGrid>
      <w:gridCol w:w="3240"/>
      <w:gridCol w:w="6120"/>
    </w:tblGrid>
    <w:tr w:rsidR="002A6837" w:rsidRPr="007F7A7C" w14:paraId="0F3F3403" w14:textId="77777777" w:rsidTr="00BE6312">
      <w:trPr>
        <w:trHeight w:val="171"/>
      </w:trPr>
      <w:tc>
        <w:tcPr>
          <w:tcW w:w="3240" w:type="dxa"/>
        </w:tcPr>
        <w:p w14:paraId="0928A599" w14:textId="77777777" w:rsidR="002A6837" w:rsidRPr="007F7A7C" w:rsidRDefault="002A6837" w:rsidP="00A775B6">
          <w:pPr>
            <w:rPr>
              <w:rFonts w:ascii="Helvetica Neue" w:hAnsi="Helvetica Neue"/>
              <w:b/>
              <w:sz w:val="18"/>
              <w:szCs w:val="18"/>
            </w:rPr>
          </w:pPr>
          <w:r w:rsidRPr="007F7A7C">
            <w:rPr>
              <w:rFonts w:ascii="Helvetica Neue" w:hAnsi="Helvetica Neue"/>
              <w:b/>
              <w:sz w:val="18"/>
              <w:szCs w:val="18"/>
            </w:rPr>
            <w:t>Wood Badge Ticket: Final Write-Up</w:t>
          </w:r>
        </w:p>
      </w:tc>
      <w:tc>
        <w:tcPr>
          <w:tcW w:w="6120" w:type="dxa"/>
        </w:tcPr>
        <w:p w14:paraId="7765962D" w14:textId="71936441" w:rsidR="002A6837" w:rsidRPr="007F7A7C" w:rsidRDefault="00BE6312" w:rsidP="00846A9F">
          <w:pPr>
            <w:jc w:val="right"/>
            <w:rPr>
              <w:rFonts w:ascii="Helvetica Neue" w:hAnsi="Helvetica Neue"/>
              <w:b/>
              <w:sz w:val="18"/>
              <w:szCs w:val="18"/>
            </w:rPr>
          </w:pPr>
          <w:r>
            <w:rPr>
              <w:rFonts w:ascii="Helvetica Neue" w:hAnsi="Helvetica Neue"/>
              <w:b/>
              <w:sz w:val="18"/>
              <w:szCs w:val="18"/>
            </w:rPr>
            <w:t>Your Name, Your Course Number, Your Patrol</w:t>
          </w:r>
        </w:p>
      </w:tc>
    </w:tr>
  </w:tbl>
  <w:p w14:paraId="06BB0DB7" w14:textId="77777777" w:rsidR="002A6837" w:rsidRPr="007F7A7C" w:rsidRDefault="002A6837" w:rsidP="00907E07">
    <w:pPr>
      <w:rPr>
        <w:rFonts w:ascii="Helvetica Neue" w:hAnsi="Helvetica Neue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CB1B87"/>
    <w:multiLevelType w:val="hybridMultilevel"/>
    <w:tmpl w:val="31E80C32"/>
    <w:lvl w:ilvl="0" w:tplc="29528050">
      <w:start w:val="1"/>
      <w:numFmt w:val="bullet"/>
      <w:pStyle w:val="WBObjectiveCommentBulletLis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48437BD0"/>
    <w:multiLevelType w:val="hybridMultilevel"/>
    <w:tmpl w:val="69684AB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60AA33AE"/>
    <w:multiLevelType w:val="hybridMultilevel"/>
    <w:tmpl w:val="C53E6BF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64100044"/>
    <w:multiLevelType w:val="hybridMultilevel"/>
    <w:tmpl w:val="B878704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49B"/>
    <w:rsid w:val="00020BDB"/>
    <w:rsid w:val="000634CC"/>
    <w:rsid w:val="00084A08"/>
    <w:rsid w:val="000C347B"/>
    <w:rsid w:val="000C6076"/>
    <w:rsid w:val="000F21B4"/>
    <w:rsid w:val="00114C2A"/>
    <w:rsid w:val="00133138"/>
    <w:rsid w:val="00142861"/>
    <w:rsid w:val="001437B2"/>
    <w:rsid w:val="00171A43"/>
    <w:rsid w:val="00177992"/>
    <w:rsid w:val="001818A9"/>
    <w:rsid w:val="001C4472"/>
    <w:rsid w:val="001C6998"/>
    <w:rsid w:val="001D0CAF"/>
    <w:rsid w:val="001E2507"/>
    <w:rsid w:val="001F2E4B"/>
    <w:rsid w:val="002024CA"/>
    <w:rsid w:val="00213736"/>
    <w:rsid w:val="00240F9F"/>
    <w:rsid w:val="00250570"/>
    <w:rsid w:val="00262A30"/>
    <w:rsid w:val="00277EDE"/>
    <w:rsid w:val="002841D6"/>
    <w:rsid w:val="002A5A04"/>
    <w:rsid w:val="002A6837"/>
    <w:rsid w:val="002B4F70"/>
    <w:rsid w:val="002C0E6A"/>
    <w:rsid w:val="002D7B48"/>
    <w:rsid w:val="002F36B1"/>
    <w:rsid w:val="003004F2"/>
    <w:rsid w:val="00306F93"/>
    <w:rsid w:val="00362DAB"/>
    <w:rsid w:val="00376C4B"/>
    <w:rsid w:val="0038149B"/>
    <w:rsid w:val="003A12D2"/>
    <w:rsid w:val="003E7971"/>
    <w:rsid w:val="003F0923"/>
    <w:rsid w:val="003F734E"/>
    <w:rsid w:val="004005A0"/>
    <w:rsid w:val="00415ED4"/>
    <w:rsid w:val="00477DEE"/>
    <w:rsid w:val="004A3C32"/>
    <w:rsid w:val="004B5AE0"/>
    <w:rsid w:val="00507D45"/>
    <w:rsid w:val="0054463B"/>
    <w:rsid w:val="00557065"/>
    <w:rsid w:val="00567ACA"/>
    <w:rsid w:val="005739A3"/>
    <w:rsid w:val="005917AB"/>
    <w:rsid w:val="005A141D"/>
    <w:rsid w:val="005D3285"/>
    <w:rsid w:val="00612D57"/>
    <w:rsid w:val="00624D6A"/>
    <w:rsid w:val="006354C5"/>
    <w:rsid w:val="00636D96"/>
    <w:rsid w:val="006470C1"/>
    <w:rsid w:val="006D2BBE"/>
    <w:rsid w:val="006D5A77"/>
    <w:rsid w:val="007359DB"/>
    <w:rsid w:val="007418EC"/>
    <w:rsid w:val="00772931"/>
    <w:rsid w:val="0077712E"/>
    <w:rsid w:val="00783915"/>
    <w:rsid w:val="007958FF"/>
    <w:rsid w:val="007A462C"/>
    <w:rsid w:val="007A4A2D"/>
    <w:rsid w:val="007B5B9A"/>
    <w:rsid w:val="007E2B11"/>
    <w:rsid w:val="007F7426"/>
    <w:rsid w:val="007F7A7C"/>
    <w:rsid w:val="00801841"/>
    <w:rsid w:val="00846A9F"/>
    <w:rsid w:val="00851B52"/>
    <w:rsid w:val="008636EB"/>
    <w:rsid w:val="008A13C4"/>
    <w:rsid w:val="008A4FD7"/>
    <w:rsid w:val="00907E07"/>
    <w:rsid w:val="0091698C"/>
    <w:rsid w:val="0099137A"/>
    <w:rsid w:val="009A38B6"/>
    <w:rsid w:val="009C2A2C"/>
    <w:rsid w:val="009D2AE6"/>
    <w:rsid w:val="00A01EB3"/>
    <w:rsid w:val="00A12ABF"/>
    <w:rsid w:val="00A179DD"/>
    <w:rsid w:val="00A3727B"/>
    <w:rsid w:val="00A462C4"/>
    <w:rsid w:val="00A537D2"/>
    <w:rsid w:val="00A775B6"/>
    <w:rsid w:val="00AB06A6"/>
    <w:rsid w:val="00AC3F6B"/>
    <w:rsid w:val="00AC4531"/>
    <w:rsid w:val="00AD63A2"/>
    <w:rsid w:val="00AD706D"/>
    <w:rsid w:val="00AF52C3"/>
    <w:rsid w:val="00B250B0"/>
    <w:rsid w:val="00B3150A"/>
    <w:rsid w:val="00B60C43"/>
    <w:rsid w:val="00BB3944"/>
    <w:rsid w:val="00BC561C"/>
    <w:rsid w:val="00BC56A2"/>
    <w:rsid w:val="00BE6312"/>
    <w:rsid w:val="00BF76EE"/>
    <w:rsid w:val="00C20F64"/>
    <w:rsid w:val="00C45366"/>
    <w:rsid w:val="00C940E0"/>
    <w:rsid w:val="00CC1BFE"/>
    <w:rsid w:val="00D01673"/>
    <w:rsid w:val="00D71662"/>
    <w:rsid w:val="00DA5EF5"/>
    <w:rsid w:val="00DE62A3"/>
    <w:rsid w:val="00DE6531"/>
    <w:rsid w:val="00DF1025"/>
    <w:rsid w:val="00E13382"/>
    <w:rsid w:val="00E565B6"/>
    <w:rsid w:val="00F349B3"/>
    <w:rsid w:val="00F40895"/>
    <w:rsid w:val="00FA26FF"/>
    <w:rsid w:val="00FA53B3"/>
    <w:rsid w:val="00FB6FC7"/>
    <w:rsid w:val="00FD6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0D07517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Pr>
      <w:rFonts w:ascii="Palatino Linotype" w:hAnsi="Palatino Linotype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BTitlePageBodyHeadingsChar">
    <w:name w:val="WB Title Page Body Headings Char"/>
    <w:basedOn w:val="DefaultParagraphFont"/>
    <w:link w:val="WBTitlePageBodyHeadings"/>
    <w:rsid w:val="005A141D"/>
    <w:rPr>
      <w:rFonts w:ascii="Palatino Linotype" w:hAnsi="Palatino Linotype"/>
      <w:bCs/>
      <w:sz w:val="40"/>
      <w:lang w:val="en-US" w:eastAsia="en-US" w:bidi="ar-SA"/>
    </w:rPr>
  </w:style>
  <w:style w:type="character" w:customStyle="1" w:styleId="WBObjectiveHeadingChar">
    <w:name w:val="WB Objective Heading Char"/>
    <w:basedOn w:val="WBTitlePageBodyHeadingsChar"/>
    <w:link w:val="WBObjectiveHeading"/>
    <w:rsid w:val="005A141D"/>
    <w:rPr>
      <w:rFonts w:ascii="Palatino Linotype" w:hAnsi="Palatino Linotype"/>
      <w:bCs/>
      <w:sz w:val="28"/>
      <w:lang w:val="en-US" w:eastAsia="en-US" w:bidi="ar-SA"/>
    </w:rPr>
  </w:style>
  <w:style w:type="paragraph" w:styleId="Header">
    <w:name w:val="header"/>
    <w:basedOn w:val="Normal"/>
    <w:rsid w:val="00306F93"/>
    <w:pPr>
      <w:tabs>
        <w:tab w:val="center" w:pos="4320"/>
        <w:tab w:val="right" w:pos="8640"/>
      </w:tabs>
    </w:pPr>
  </w:style>
  <w:style w:type="paragraph" w:customStyle="1" w:styleId="WBDocumentHeading">
    <w:name w:val="WB Document Heading"/>
    <w:basedOn w:val="Normal"/>
    <w:next w:val="Normal"/>
    <w:rsid w:val="0077712E"/>
    <w:rPr>
      <w:b/>
      <w:sz w:val="32"/>
    </w:rPr>
  </w:style>
  <w:style w:type="paragraph" w:customStyle="1" w:styleId="WBWrite-UpTitle">
    <w:name w:val="WB Write-Up Title"/>
    <w:basedOn w:val="WBDocumentHeading"/>
    <w:rsid w:val="00FB6FC7"/>
    <w:pPr>
      <w:spacing w:before="480" w:after="360"/>
      <w:contextualSpacing/>
      <w:jc w:val="center"/>
    </w:pPr>
    <w:rPr>
      <w:rFonts w:cs="Times New Roman"/>
      <w:bCs/>
      <w:sz w:val="72"/>
      <w:szCs w:val="20"/>
    </w:rPr>
  </w:style>
  <w:style w:type="paragraph" w:customStyle="1" w:styleId="WBTitlePageDetailHeadings">
    <w:name w:val="WB Title Page Detail Headings"/>
    <w:basedOn w:val="Normal"/>
    <w:rsid w:val="005A141D"/>
    <w:pPr>
      <w:jc w:val="right"/>
    </w:pPr>
    <w:rPr>
      <w:b/>
      <w:sz w:val="40"/>
    </w:rPr>
  </w:style>
  <w:style w:type="character" w:customStyle="1" w:styleId="WBTitlePageDetails">
    <w:name w:val="WB Title Page Details"/>
    <w:basedOn w:val="DefaultParagraphFont"/>
    <w:rsid w:val="00AD63A2"/>
    <w:rPr>
      <w:sz w:val="40"/>
    </w:rPr>
  </w:style>
  <w:style w:type="paragraph" w:customStyle="1" w:styleId="WBTitlePageComment">
    <w:name w:val="WB Title Page Comment"/>
    <w:basedOn w:val="Normal"/>
    <w:link w:val="WBTitlePageCommentChar"/>
    <w:rsid w:val="00DA5EF5"/>
    <w:pPr>
      <w:shd w:val="clear" w:color="auto" w:fill="D9D9D9"/>
      <w:spacing w:after="120"/>
    </w:pPr>
    <w:rPr>
      <w:rFonts w:cs="Times New Roman"/>
      <w:i/>
      <w:iCs/>
      <w:szCs w:val="20"/>
    </w:rPr>
  </w:style>
  <w:style w:type="paragraph" w:customStyle="1" w:styleId="WBNormalText">
    <w:name w:val="WB Normal Text"/>
    <w:basedOn w:val="Normal"/>
    <w:rsid w:val="00DA5EF5"/>
    <w:pPr>
      <w:spacing w:after="120"/>
    </w:pPr>
    <w:rPr>
      <w:rFonts w:cs="Times New Roman"/>
      <w:szCs w:val="20"/>
    </w:rPr>
  </w:style>
  <w:style w:type="paragraph" w:customStyle="1" w:styleId="WBTitlePageBodyHeadings">
    <w:name w:val="WB Title Page Body Headings"/>
    <w:basedOn w:val="Normal"/>
    <w:next w:val="WBNormalText"/>
    <w:link w:val="WBTitlePageBodyHeadingsChar"/>
    <w:rsid w:val="0099137A"/>
    <w:pPr>
      <w:spacing w:before="480" w:after="120"/>
    </w:pPr>
    <w:rPr>
      <w:rFonts w:cs="Times New Roman"/>
      <w:bCs/>
      <w:sz w:val="40"/>
      <w:szCs w:val="20"/>
    </w:rPr>
  </w:style>
  <w:style w:type="paragraph" w:styleId="Footer">
    <w:name w:val="footer"/>
    <w:basedOn w:val="Normal"/>
    <w:rsid w:val="00306F93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5446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BObjectiveComment">
    <w:name w:val="WB Objective Comment"/>
    <w:basedOn w:val="WBTitlePageComment"/>
    <w:next w:val="WBNormalText"/>
    <w:link w:val="WBObjectiveCommentChar"/>
    <w:rsid w:val="00846A9F"/>
    <w:pPr>
      <w:ind w:left="720"/>
    </w:pPr>
  </w:style>
  <w:style w:type="paragraph" w:customStyle="1" w:styleId="WBObjectiveCommentBold">
    <w:name w:val="WB Objective Comment Bold"/>
    <w:basedOn w:val="WBObjectiveComment"/>
    <w:link w:val="WBObjectiveCommentBoldChar"/>
    <w:rsid w:val="00084A08"/>
    <w:rPr>
      <w:b/>
    </w:rPr>
  </w:style>
  <w:style w:type="character" w:customStyle="1" w:styleId="WBTitlePageCommentChar">
    <w:name w:val="WB Title Page Comment Char"/>
    <w:basedOn w:val="DefaultParagraphFont"/>
    <w:link w:val="WBTitlePageComment"/>
    <w:rsid w:val="00084A08"/>
    <w:rPr>
      <w:rFonts w:ascii="Palatino Linotype" w:hAnsi="Palatino Linotype"/>
      <w:i/>
      <w:iCs/>
      <w:sz w:val="24"/>
      <w:lang w:val="en-US" w:eastAsia="en-US" w:bidi="ar-SA"/>
    </w:rPr>
  </w:style>
  <w:style w:type="character" w:customStyle="1" w:styleId="WBObjectiveCommentChar">
    <w:name w:val="WB Objective Comment Char"/>
    <w:basedOn w:val="WBTitlePageCommentChar"/>
    <w:link w:val="WBObjectiveComment"/>
    <w:rsid w:val="00084A08"/>
    <w:rPr>
      <w:rFonts w:ascii="Palatino Linotype" w:hAnsi="Palatino Linotype"/>
      <w:i/>
      <w:iCs/>
      <w:sz w:val="24"/>
      <w:lang w:val="en-US" w:eastAsia="en-US" w:bidi="ar-SA"/>
    </w:rPr>
  </w:style>
  <w:style w:type="character" w:customStyle="1" w:styleId="WBObjectiveCommentBoldChar">
    <w:name w:val="WB Objective Comment Bold Char"/>
    <w:basedOn w:val="WBObjectiveCommentChar"/>
    <w:link w:val="WBObjectiveCommentBold"/>
    <w:rsid w:val="00084A08"/>
    <w:rPr>
      <w:rFonts w:ascii="Palatino Linotype" w:hAnsi="Palatino Linotype"/>
      <w:b/>
      <w:i/>
      <w:iCs/>
      <w:sz w:val="24"/>
      <w:lang w:val="en-US" w:eastAsia="en-US" w:bidi="ar-SA"/>
    </w:rPr>
  </w:style>
  <w:style w:type="paragraph" w:customStyle="1" w:styleId="WBObjectiveHeading">
    <w:name w:val="WB Objective Heading"/>
    <w:basedOn w:val="WBTitlePageBodyHeadings"/>
    <w:next w:val="WBNormalText"/>
    <w:link w:val="WBObjectiveHeadingChar"/>
    <w:rsid w:val="005A141D"/>
    <w:pPr>
      <w:spacing w:before="120"/>
    </w:pPr>
    <w:rPr>
      <w:sz w:val="28"/>
    </w:rPr>
  </w:style>
  <w:style w:type="paragraph" w:customStyle="1" w:styleId="WBObjectiveCommentBulletList">
    <w:name w:val="WB Objective Comment Bullet List"/>
    <w:basedOn w:val="Normal"/>
    <w:rsid w:val="005A141D"/>
    <w:pPr>
      <w:numPr>
        <w:numId w:val="1"/>
      </w:numPr>
      <w:shd w:val="clear" w:color="auto" w:fill="D9D9D9"/>
    </w:pPr>
    <w:rPr>
      <w:i/>
      <w:iCs/>
    </w:rPr>
  </w:style>
  <w:style w:type="paragraph" w:customStyle="1" w:styleId="WBTitlePageClosing">
    <w:name w:val="WB Title Page Closing"/>
    <w:basedOn w:val="Normal"/>
    <w:rsid w:val="00477DEE"/>
    <w:pPr>
      <w:spacing w:before="360"/>
    </w:pPr>
    <w:rPr>
      <w:rFonts w:cs="Times New Roman"/>
      <w:szCs w:val="20"/>
    </w:rPr>
  </w:style>
  <w:style w:type="paragraph" w:customStyle="1" w:styleId="WBObjectiveText">
    <w:name w:val="WB Objective Text"/>
    <w:basedOn w:val="WBNormalText"/>
    <w:rsid w:val="00AD706D"/>
    <w:pPr>
      <w:ind w:left="720"/>
    </w:pPr>
  </w:style>
  <w:style w:type="paragraph" w:styleId="BalloonText">
    <w:name w:val="Balloon Text"/>
    <w:basedOn w:val="Normal"/>
    <w:link w:val="BalloonTextChar"/>
    <w:rsid w:val="000634C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0634CC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rsid w:val="004B5AE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semiHidden/>
    <w:unhideWhenUsed/>
    <w:rsid w:val="009D2AE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575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3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2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6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hyperlink" Target="https://www.youtube.com/watch?v=qQgQ7AcANK0" TargetMode="External"/><Relationship Id="rId10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jgreen:Desktop:woodbadgefinalwriteup_reva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Macintosh HD:Users:jgreen:Desktop:woodbadgefinalwriteup_reva.dot</Template>
  <TotalTime>29</TotalTime>
  <Pages>13</Pages>
  <Words>1004</Words>
  <Characters>5729</Characters>
  <Application>Microsoft Macintosh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Wood Badge Final Write-Up</vt:lpstr>
    </vt:vector>
  </TitlesOfParts>
  <Company>BSA Troop 180</Company>
  <LinksUpToDate>false</LinksUpToDate>
  <CharactersWithSpaces>6720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Wood Badge Final Write-Up</dc:title>
  <dc:subject>&lt;Wood Badge Participant Name and Course Number&gt;</dc:subject>
  <dc:creator>John Green</dc:creator>
  <cp:keywords>boy scouts wood badge final writeup template</cp:keywords>
  <cp:lastModifiedBy>John Green</cp:lastModifiedBy>
  <cp:revision>4</cp:revision>
  <dcterms:created xsi:type="dcterms:W3CDTF">2017-04-25T17:05:00Z</dcterms:created>
  <dcterms:modified xsi:type="dcterms:W3CDTF">2017-04-25T17:28:00Z</dcterms:modified>
  <cp:category/>
</cp:coreProperties>
</file>